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FB0970">
        <w:rPr>
          <w:b/>
          <w:sz w:val="24"/>
        </w:rPr>
        <w:t xml:space="preserve">   </w:t>
      </w:r>
      <w:r w:rsidR="00527C9D">
        <w:rPr>
          <w:b/>
          <w:sz w:val="24"/>
        </w:rPr>
        <w:t>11</w:t>
      </w:r>
      <w:bookmarkStart w:id="0" w:name="_GoBack"/>
      <w:bookmarkEnd w:id="0"/>
      <w:r w:rsidR="00FB0970">
        <w:rPr>
          <w:b/>
          <w:sz w:val="24"/>
        </w:rPr>
        <w:t xml:space="preserve"> 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FB0970">
        <w:rPr>
          <w:sz w:val="24"/>
        </w:rPr>
        <w:t>2016-01-11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FB0970">
        <w:rPr>
          <w:b/>
          <w:sz w:val="24"/>
          <w:szCs w:val="22"/>
        </w:rPr>
        <w:t>aparatury dla Wydziału Inżynierii Mechanicznej i Informatyki oraz Wydziału Budown</w:t>
      </w:r>
      <w:r w:rsidR="006A579F">
        <w:rPr>
          <w:b/>
          <w:sz w:val="24"/>
          <w:szCs w:val="22"/>
        </w:rPr>
        <w:t>i</w:t>
      </w:r>
      <w:r w:rsidR="00FB0970">
        <w:rPr>
          <w:b/>
          <w:sz w:val="24"/>
          <w:szCs w:val="22"/>
        </w:rPr>
        <w:t>ctwa</w:t>
      </w:r>
      <w:r w:rsidR="006A579F">
        <w:rPr>
          <w:b/>
          <w:sz w:val="24"/>
          <w:szCs w:val="22"/>
        </w:rPr>
        <w:t xml:space="preserve">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FB0970">
        <w:rPr>
          <w:b/>
          <w:sz w:val="24"/>
          <w:szCs w:val="22"/>
        </w:rPr>
        <w:t>ZP/D-93</w:t>
      </w:r>
      <w:r w:rsidRPr="00546E34">
        <w:rPr>
          <w:b/>
          <w:sz w:val="24"/>
          <w:szCs w:val="22"/>
        </w:rPr>
        <w:t>/A/15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546E34">
        <w:rPr>
          <w:u w:val="single"/>
        </w:rPr>
        <w:t xml:space="preserve">Treść pytań 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FF1D6A" w:rsidRDefault="00FF1D6A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1 – dot.</w:t>
      </w:r>
      <w:r w:rsidR="00343C11">
        <w:rPr>
          <w:b/>
          <w:color w:val="000000"/>
          <w:sz w:val="24"/>
          <w:szCs w:val="24"/>
          <w:u w:val="single"/>
        </w:rPr>
        <w:t xml:space="preserve"> zadania częściowego nr</w:t>
      </w:r>
      <w:r>
        <w:rPr>
          <w:b/>
          <w:color w:val="000000"/>
          <w:sz w:val="24"/>
          <w:szCs w:val="24"/>
          <w:u w:val="single"/>
        </w:rPr>
        <w:t xml:space="preserve"> 1</w:t>
      </w:r>
    </w:p>
    <w:p w:rsidR="00FB0970" w:rsidRPr="00FF1D6A" w:rsidRDefault="00FF1D6A" w:rsidP="00FF1D6A">
      <w:pPr>
        <w:spacing w:line="276" w:lineRule="auto"/>
        <w:jc w:val="both"/>
        <w:rPr>
          <w:b/>
          <w:color w:val="000000"/>
          <w:sz w:val="24"/>
          <w:szCs w:val="24"/>
          <w:u w:val="single"/>
        </w:rPr>
      </w:pPr>
      <w:r w:rsidRPr="00FF1D6A">
        <w:rPr>
          <w:color w:val="333333"/>
          <w:sz w:val="24"/>
          <w:szCs w:val="24"/>
          <w:shd w:val="clear" w:color="auto" w:fill="FDFDFD"/>
        </w:rPr>
        <w:t>W nawiązaniu do zapytania ofertowego - czy jest możliwość udziału w przetargu z propozycją zamiennika sprężarki śrubowej - na sprężarkę łopatkową?</w:t>
      </w:r>
    </w:p>
    <w:p w:rsidR="00343C11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5848CC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F1D6A">
        <w:rPr>
          <w:b/>
          <w:color w:val="000000"/>
          <w:sz w:val="24"/>
          <w:szCs w:val="24"/>
          <w:u w:val="single"/>
        </w:rPr>
        <w:t>Odpowiedź 1.</w:t>
      </w:r>
    </w:p>
    <w:p w:rsidR="00FF1D6A" w:rsidRDefault="00FF1D6A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wyraża zgodę na zaproponowanie przez Wykonawcę </w:t>
      </w:r>
      <w:r w:rsidR="00D53AE3">
        <w:rPr>
          <w:color w:val="000000"/>
          <w:sz w:val="24"/>
          <w:szCs w:val="24"/>
        </w:rPr>
        <w:t xml:space="preserve">sprężarki łopatkowej jako zamiennej do śrubowej. Pozostałe składniki zamówienia muszą być spełnione. </w:t>
      </w:r>
      <w:r>
        <w:rPr>
          <w:color w:val="000000"/>
          <w:sz w:val="24"/>
          <w:szCs w:val="24"/>
        </w:rPr>
        <w:t xml:space="preserve"> </w:t>
      </w:r>
    </w:p>
    <w:p w:rsidR="00343C11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343C11" w:rsidRPr="00343C11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D53AE3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343C11">
        <w:rPr>
          <w:b/>
          <w:color w:val="000000"/>
          <w:sz w:val="24"/>
          <w:szCs w:val="24"/>
          <w:u w:val="single"/>
        </w:rPr>
        <w:t>Pytanie 2  -dot. zadania częściowego nr 1</w:t>
      </w:r>
    </w:p>
    <w:p w:rsidR="00343C11" w:rsidRPr="00343C11" w:rsidRDefault="00343C11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Pytanie dotyczy sprężarki łopatkowej - czy możemy przedstawić ofertę na takie urządzenie – poziom hałasu dla sprężarki zabudowanej – 69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 xml:space="preserve"> na zbiorniku 75 litrów?</w:t>
      </w:r>
    </w:p>
    <w:p w:rsidR="00343C11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343C11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Odpowiedź 2.</w:t>
      </w:r>
    </w:p>
    <w:p w:rsidR="00343C11" w:rsidRDefault="00343C11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nie wyraża zgody na zmianę SIWZ w powyższym zakresie.</w:t>
      </w:r>
    </w:p>
    <w:p w:rsidR="00343C11" w:rsidRDefault="00343C11" w:rsidP="00817E6D">
      <w:pPr>
        <w:spacing w:line="276" w:lineRule="auto"/>
        <w:rPr>
          <w:color w:val="000000"/>
          <w:sz w:val="24"/>
          <w:szCs w:val="24"/>
        </w:rPr>
      </w:pPr>
    </w:p>
    <w:p w:rsidR="00343C11" w:rsidRDefault="00343C11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F1D6A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Pytanie 3</w:t>
      </w:r>
      <w:r w:rsidR="00FF1D6A" w:rsidRPr="00FF1D6A">
        <w:rPr>
          <w:b/>
          <w:color w:val="000000"/>
          <w:sz w:val="24"/>
          <w:szCs w:val="24"/>
          <w:u w:val="single"/>
        </w:rPr>
        <w:t xml:space="preserve"> – dot. zadania częściowego nr 3</w:t>
      </w:r>
    </w:p>
    <w:p w:rsidR="00FF1D6A" w:rsidRPr="00FF1D6A" w:rsidRDefault="00FF1D6A" w:rsidP="00FF1D6A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FF1D6A">
        <w:rPr>
          <w:rFonts w:ascii="Times New Roman" w:hAnsi="Times New Roman" w:cs="Arial"/>
          <w:color w:val="000000"/>
          <w:sz w:val="24"/>
          <w:szCs w:val="24"/>
          <w:lang w:eastAsia="pl-PL"/>
        </w:rPr>
        <w:t xml:space="preserve">Czy Zamawiający zgodzi się na zaoferowanie rotametru </w:t>
      </w:r>
      <w:r w:rsidRPr="00FF1D6A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z zakresem ciśnienia pracy wynoszącym maksymalnie 4 bar?</w:t>
      </w:r>
      <w:r w:rsidRPr="00FF1D6A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F1D6A">
        <w:rPr>
          <w:rFonts w:ascii="Times New Roman" w:hAnsi="Times New Roman" w:cs="Arial"/>
          <w:color w:val="000000"/>
          <w:sz w:val="24"/>
          <w:szCs w:val="24"/>
          <w:lang w:eastAsia="pl-PL"/>
        </w:rPr>
        <w:t>Zaproponowany rotametr</w:t>
      </w:r>
      <w:r w:rsidRPr="00FF1D6A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F1D6A">
        <w:rPr>
          <w:rFonts w:ascii="Times New Roman" w:hAnsi="Times New Roman" w:cs="Arial"/>
          <w:color w:val="000000"/>
          <w:sz w:val="24"/>
          <w:szCs w:val="24"/>
          <w:lang w:eastAsia="pl-PL"/>
        </w:rPr>
        <w:t>spełnia pozostałe wymagania Zamawiającego.</w:t>
      </w:r>
      <w:r w:rsidRPr="00FF1D6A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Jeśli nie, proszę o wyjaśnienie.</w:t>
      </w:r>
    </w:p>
    <w:p w:rsidR="00FF1D6A" w:rsidRPr="00FA4313" w:rsidRDefault="00FF1D6A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5848CC" w:rsidRPr="00FA4313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Odpowiedź 3</w:t>
      </w:r>
      <w:r w:rsidR="005848CC" w:rsidRPr="00FA4313">
        <w:rPr>
          <w:b/>
          <w:color w:val="000000"/>
          <w:sz w:val="24"/>
          <w:szCs w:val="24"/>
          <w:u w:val="single"/>
        </w:rPr>
        <w:t xml:space="preserve">. </w:t>
      </w:r>
    </w:p>
    <w:p w:rsidR="006A579F" w:rsidRDefault="00FF1D6A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wyraża zgodę na zmianę zakresu ciśnienia pracy rotametru do 4 bar.</w:t>
      </w:r>
    </w:p>
    <w:p w:rsidR="00D53AE3" w:rsidRDefault="00D53AE3" w:rsidP="00817E6D">
      <w:pPr>
        <w:spacing w:line="276" w:lineRule="auto"/>
        <w:rPr>
          <w:sz w:val="24"/>
          <w:szCs w:val="24"/>
        </w:rPr>
      </w:pPr>
    </w:p>
    <w:p w:rsidR="00FF1D6A" w:rsidRDefault="00FF1D6A" w:rsidP="00817E6D">
      <w:pPr>
        <w:spacing w:line="276" w:lineRule="auto"/>
        <w:rPr>
          <w:sz w:val="24"/>
          <w:szCs w:val="24"/>
        </w:rPr>
      </w:pPr>
    </w:p>
    <w:p w:rsidR="005848CC" w:rsidRDefault="00343C11" w:rsidP="00817E6D">
      <w:pPr>
        <w:spacing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4</w:t>
      </w:r>
      <w:r w:rsidR="00D53AE3">
        <w:rPr>
          <w:b/>
          <w:sz w:val="24"/>
          <w:szCs w:val="24"/>
          <w:u w:val="single"/>
        </w:rPr>
        <w:t xml:space="preserve"> – dot. zadania częściowego nr 3</w:t>
      </w:r>
    </w:p>
    <w:p w:rsidR="00D53AE3" w:rsidRPr="00D53AE3" w:rsidRDefault="00D53AE3" w:rsidP="00D53AE3">
      <w:pPr>
        <w:shd w:val="clear" w:color="auto" w:fill="FFFFFF"/>
        <w:rPr>
          <w:color w:val="000000"/>
          <w:sz w:val="24"/>
          <w:szCs w:val="24"/>
        </w:rPr>
      </w:pPr>
      <w:r w:rsidRPr="00D53AE3">
        <w:rPr>
          <w:color w:val="000000"/>
          <w:sz w:val="24"/>
          <w:szCs w:val="24"/>
        </w:rPr>
        <w:t>W nawiązaniu do ww. specyfikacji prosimy o  podanie następujących informacji dotyczących dostawy rotametru:</w:t>
      </w:r>
    </w:p>
    <w:p w:rsidR="00D53AE3" w:rsidRPr="00D53AE3" w:rsidRDefault="00D53AE3" w:rsidP="00D53AE3">
      <w:pPr>
        <w:shd w:val="clear" w:color="auto" w:fill="FFFFFF"/>
        <w:ind w:left="720"/>
        <w:rPr>
          <w:color w:val="000000"/>
          <w:sz w:val="24"/>
          <w:szCs w:val="24"/>
        </w:rPr>
      </w:pPr>
      <w:r w:rsidRPr="00D53AE3">
        <w:rPr>
          <w:color w:val="000000"/>
          <w:sz w:val="24"/>
          <w:szCs w:val="24"/>
        </w:rPr>
        <w:t>1.       Jaka jest wartość ciśnienia zasilania – na wejściu rotametru?</w:t>
      </w:r>
    </w:p>
    <w:p w:rsidR="00D53AE3" w:rsidRPr="00D53AE3" w:rsidRDefault="00D53AE3" w:rsidP="00D53AE3">
      <w:pPr>
        <w:shd w:val="clear" w:color="auto" w:fill="FFFFFF"/>
        <w:ind w:left="720"/>
        <w:rPr>
          <w:color w:val="000000"/>
          <w:sz w:val="24"/>
          <w:szCs w:val="24"/>
        </w:rPr>
      </w:pPr>
      <w:r w:rsidRPr="00D53AE3">
        <w:rPr>
          <w:color w:val="000000"/>
          <w:sz w:val="24"/>
          <w:szCs w:val="24"/>
        </w:rPr>
        <w:t>2.       </w:t>
      </w:r>
      <w:r>
        <w:rPr>
          <w:color w:val="000000"/>
          <w:sz w:val="24"/>
          <w:szCs w:val="24"/>
        </w:rPr>
        <w:t>Jaka jest wartość </w:t>
      </w:r>
      <w:r w:rsidRPr="00D53AE3">
        <w:rPr>
          <w:color w:val="000000"/>
          <w:sz w:val="24"/>
          <w:szCs w:val="24"/>
        </w:rPr>
        <w:t>ciśnienia na wylocie – na wyjściu rotametru</w:t>
      </w:r>
    </w:p>
    <w:p w:rsidR="00D53AE3" w:rsidRPr="00D53AE3" w:rsidRDefault="00D53AE3" w:rsidP="00D53AE3">
      <w:pPr>
        <w:shd w:val="clear" w:color="auto" w:fill="FFFFFF"/>
        <w:rPr>
          <w:color w:val="000000"/>
          <w:sz w:val="24"/>
          <w:szCs w:val="24"/>
        </w:rPr>
      </w:pPr>
      <w:r w:rsidRPr="00D53AE3">
        <w:rPr>
          <w:i/>
          <w:iCs/>
          <w:color w:val="000000"/>
          <w:sz w:val="24"/>
          <w:szCs w:val="24"/>
        </w:rPr>
        <w:t>Informacja dotycząca maksymalnego ciśnienia pracy, tj. 5 bar nie wyczerpuje odpowi</w:t>
      </w:r>
      <w:r>
        <w:rPr>
          <w:i/>
          <w:iCs/>
          <w:color w:val="000000"/>
          <w:sz w:val="24"/>
          <w:szCs w:val="24"/>
        </w:rPr>
        <w:t>e</w:t>
      </w:r>
      <w:r w:rsidRPr="00D53AE3">
        <w:rPr>
          <w:i/>
          <w:iCs/>
          <w:color w:val="000000"/>
          <w:sz w:val="24"/>
          <w:szCs w:val="24"/>
        </w:rPr>
        <w:t>dzi na powyższe pytania</w:t>
      </w:r>
    </w:p>
    <w:p w:rsidR="00D53AE3" w:rsidRPr="00FB0970" w:rsidRDefault="00D53AE3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6A579F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Odpowiedź 4</w:t>
      </w:r>
      <w:r w:rsidR="006A579F" w:rsidRPr="00FA4313">
        <w:rPr>
          <w:b/>
          <w:color w:val="000000"/>
          <w:sz w:val="24"/>
          <w:szCs w:val="24"/>
          <w:u w:val="single"/>
        </w:rPr>
        <w:t xml:space="preserve">. </w:t>
      </w:r>
    </w:p>
    <w:p w:rsidR="00D53AE3" w:rsidRPr="00D53AE3" w:rsidRDefault="00D53AE3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Zgodnie z odpowiedzią do pytania nr 2 – Zamawiający dopuszcza zaoferowanie rotametru z zakresem ciśnienia pracy wynoszącym maksymalnie 4 bar. Zdaniem Zamawiającego ta informacja uzupełniona o zestaw parametrów zamieszczonych w treści</w:t>
      </w:r>
      <w:r w:rsidR="0044717B">
        <w:rPr>
          <w:color w:val="000000"/>
          <w:sz w:val="24"/>
          <w:szCs w:val="24"/>
        </w:rPr>
        <w:t xml:space="preserve"> SIWZ </w:t>
      </w:r>
      <w:r>
        <w:rPr>
          <w:color w:val="000000"/>
          <w:sz w:val="24"/>
          <w:szCs w:val="24"/>
        </w:rPr>
        <w:t xml:space="preserve"> jest w zupełności wystarczająca do wyboru odpowiedniego przepływomierza. </w:t>
      </w:r>
    </w:p>
    <w:p w:rsidR="00343C11" w:rsidRDefault="00343C11" w:rsidP="00817E6D">
      <w:pPr>
        <w:spacing w:line="276" w:lineRule="auto"/>
        <w:jc w:val="both"/>
        <w:rPr>
          <w:b/>
          <w:sz w:val="24"/>
          <w:szCs w:val="24"/>
        </w:rPr>
      </w:pPr>
    </w:p>
    <w:p w:rsidR="00343C11" w:rsidRDefault="00343C11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FB0970">
        <w:rPr>
          <w:rFonts w:ascii="Times New Roman" w:hAnsi="Times New Roman" w:cs="Times New Roman"/>
          <w:b/>
        </w:rPr>
        <w:t>21.01.2016</w:t>
      </w:r>
      <w:r>
        <w:rPr>
          <w:rFonts w:ascii="Times New Roman" w:hAnsi="Times New Roman" w:cs="Times New Roman"/>
          <w:b/>
        </w:rPr>
        <w:t xml:space="preserve">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FB0970">
        <w:rPr>
          <w:rFonts w:ascii="Times New Roman" w:hAnsi="Times New Roman" w:cs="Times New Roman"/>
          <w:b/>
        </w:rPr>
        <w:t>21</w:t>
      </w:r>
      <w:r w:rsidRPr="001F43F3">
        <w:rPr>
          <w:rFonts w:ascii="Times New Roman" w:hAnsi="Times New Roman" w:cs="Times New Roman"/>
          <w:b/>
        </w:rPr>
        <w:t>.</w:t>
      </w:r>
      <w:r w:rsidR="00FB0970">
        <w:rPr>
          <w:rFonts w:ascii="Times New Roman" w:hAnsi="Times New Roman" w:cs="Times New Roman"/>
          <w:b/>
        </w:rPr>
        <w:t>01.2016 r. o godz. 13.10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685049" w:rsidP="00817E6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685049" w:rsidRDefault="00685049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 POLITECHNIKI</w:t>
      </w:r>
    </w:p>
    <w:p w:rsidR="00685049" w:rsidRDefault="00685049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85049" w:rsidRPr="00546E34" w:rsidRDefault="00685049" w:rsidP="00546E34">
      <w:pPr>
        <w:pStyle w:val="Tekstpodstawowy"/>
        <w:jc w:val="left"/>
        <w:rPr>
          <w:b/>
        </w:rPr>
      </w:pPr>
    </w:p>
    <w:sectPr w:rsidR="00685049" w:rsidRPr="00546E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67C" w:rsidRDefault="00ED667C">
      <w:r>
        <w:separator/>
      </w:r>
    </w:p>
  </w:endnote>
  <w:endnote w:type="continuationSeparator" w:id="0">
    <w:p w:rsidR="00ED667C" w:rsidRDefault="00ED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3C1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67C" w:rsidRDefault="00ED667C">
      <w:r>
        <w:separator/>
      </w:r>
    </w:p>
  </w:footnote>
  <w:footnote w:type="continuationSeparator" w:id="0">
    <w:p w:rsidR="00ED667C" w:rsidRDefault="00ED6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966CB"/>
    <w:rsid w:val="00100B34"/>
    <w:rsid w:val="00124A14"/>
    <w:rsid w:val="001A571A"/>
    <w:rsid w:val="001F4B6A"/>
    <w:rsid w:val="00216020"/>
    <w:rsid w:val="002B1C74"/>
    <w:rsid w:val="002F508A"/>
    <w:rsid w:val="00321E82"/>
    <w:rsid w:val="00343C11"/>
    <w:rsid w:val="00384EFD"/>
    <w:rsid w:val="003B4533"/>
    <w:rsid w:val="003D2036"/>
    <w:rsid w:val="004171EA"/>
    <w:rsid w:val="004222DA"/>
    <w:rsid w:val="00440FB0"/>
    <w:rsid w:val="0044717B"/>
    <w:rsid w:val="005079A4"/>
    <w:rsid w:val="00527C9D"/>
    <w:rsid w:val="00546E34"/>
    <w:rsid w:val="0055546F"/>
    <w:rsid w:val="005848CC"/>
    <w:rsid w:val="00685049"/>
    <w:rsid w:val="006A579F"/>
    <w:rsid w:val="006C6675"/>
    <w:rsid w:val="006D4AE5"/>
    <w:rsid w:val="007A4100"/>
    <w:rsid w:val="00817E6D"/>
    <w:rsid w:val="0087224A"/>
    <w:rsid w:val="008D444C"/>
    <w:rsid w:val="008E49B6"/>
    <w:rsid w:val="009033D5"/>
    <w:rsid w:val="009149C3"/>
    <w:rsid w:val="0092308F"/>
    <w:rsid w:val="00953AA1"/>
    <w:rsid w:val="0095641D"/>
    <w:rsid w:val="00992D41"/>
    <w:rsid w:val="009D169F"/>
    <w:rsid w:val="009E5C83"/>
    <w:rsid w:val="00A34BD2"/>
    <w:rsid w:val="00A71E7D"/>
    <w:rsid w:val="00AC4952"/>
    <w:rsid w:val="00AE76E6"/>
    <w:rsid w:val="00B361A9"/>
    <w:rsid w:val="00C152AE"/>
    <w:rsid w:val="00D1574A"/>
    <w:rsid w:val="00D248D2"/>
    <w:rsid w:val="00D53AE3"/>
    <w:rsid w:val="00D658A8"/>
    <w:rsid w:val="00E74582"/>
    <w:rsid w:val="00E844B2"/>
    <w:rsid w:val="00ED667C"/>
    <w:rsid w:val="00EF1037"/>
    <w:rsid w:val="00F16162"/>
    <w:rsid w:val="00FA4313"/>
    <w:rsid w:val="00FB0970"/>
    <w:rsid w:val="00FB0AE1"/>
    <w:rsid w:val="00FF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10</cp:revision>
  <cp:lastPrinted>2016-01-11T08:28:00Z</cp:lastPrinted>
  <dcterms:created xsi:type="dcterms:W3CDTF">2016-01-11T08:00:00Z</dcterms:created>
  <dcterms:modified xsi:type="dcterms:W3CDTF">2016-01-11T11:23:00Z</dcterms:modified>
</cp:coreProperties>
</file>