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B717E">
      <w:pPr>
        <w:spacing w:line="360" w:lineRule="auto"/>
        <w:rPr>
          <w:b/>
          <w:bCs/>
          <w:color w:val="000000"/>
          <w:sz w:val="24"/>
        </w:rPr>
      </w:pPr>
      <w:r w:rsidRPr="00BB717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BB717E">
      <w:pPr>
        <w:spacing w:line="360" w:lineRule="auto"/>
        <w:rPr>
          <w:color w:val="000000"/>
          <w:sz w:val="24"/>
        </w:rPr>
      </w:pPr>
      <w:r w:rsidRPr="00BB717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BB717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BB717E">
      <w:pPr>
        <w:spacing w:line="360" w:lineRule="auto"/>
        <w:rPr>
          <w:color w:val="000000"/>
          <w:sz w:val="24"/>
        </w:rPr>
      </w:pPr>
      <w:r w:rsidRPr="00BB717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BB717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="007B27AD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B717E" w:rsidRPr="00BB717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B717E" w:rsidRPr="00BB717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B717E" w:rsidRPr="00BB717E">
        <w:rPr>
          <w:b/>
          <w:color w:val="000000"/>
          <w:sz w:val="24"/>
        </w:rPr>
        <w:t>Dostawa  zestawu telebimów wraz ze zdalnym sterowaniem, oprogramowaniem, układem zasilania i montażem na dachu Wydziału Inżynierii Produkcji i Technologii Materiałów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BB717E" w:rsidTr="008C1036">
        <w:trPr>
          <w:cantSplit/>
        </w:trPr>
        <w:tc>
          <w:tcPr>
            <w:tcW w:w="9640" w:type="dxa"/>
          </w:tcPr>
          <w:p w:rsidR="00BB717E" w:rsidRDefault="00BB717E" w:rsidP="008C103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B717E">
              <w:rPr>
                <w:b/>
                <w:sz w:val="24"/>
              </w:rPr>
              <w:t>PMB-LED Sp. z o.o. Sp. k.</w:t>
            </w:r>
          </w:p>
          <w:p w:rsidR="00BB717E" w:rsidRDefault="00BB717E" w:rsidP="008C103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B717E">
              <w:rPr>
                <w:b/>
                <w:sz w:val="24"/>
              </w:rPr>
              <w:t>37-450</w:t>
            </w:r>
            <w:r>
              <w:rPr>
                <w:b/>
                <w:sz w:val="24"/>
              </w:rPr>
              <w:t xml:space="preserve"> </w:t>
            </w:r>
            <w:r w:rsidRPr="00BB717E">
              <w:rPr>
                <w:b/>
                <w:sz w:val="24"/>
              </w:rPr>
              <w:t>Stalowa Wola</w:t>
            </w:r>
          </w:p>
          <w:p w:rsidR="00BB717E" w:rsidRDefault="00BB717E" w:rsidP="008C103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B717E">
              <w:rPr>
                <w:b/>
                <w:sz w:val="24"/>
              </w:rPr>
              <w:t>1-go Sierpnia</w:t>
            </w:r>
            <w:r>
              <w:rPr>
                <w:b/>
                <w:sz w:val="24"/>
              </w:rPr>
              <w:t xml:space="preserve"> </w:t>
            </w:r>
            <w:r w:rsidRPr="00BB717E">
              <w:rPr>
                <w:b/>
                <w:sz w:val="24"/>
              </w:rPr>
              <w:t>28</w:t>
            </w:r>
          </w:p>
          <w:p w:rsidR="00BB717E" w:rsidRDefault="00BB717E" w:rsidP="008C103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B717E">
              <w:rPr>
                <w:b/>
                <w:sz w:val="24"/>
              </w:rPr>
              <w:t>172</w:t>
            </w:r>
            <w:r w:rsidR="00242F10">
              <w:rPr>
                <w:b/>
                <w:sz w:val="24"/>
              </w:rPr>
              <w:t> 777,</w:t>
            </w:r>
            <w:r w:rsidR="007B27AD">
              <w:rPr>
                <w:b/>
                <w:sz w:val="24"/>
              </w:rPr>
              <w:t>00 zł brutto</w:t>
            </w:r>
          </w:p>
          <w:p w:rsidR="00BB717E" w:rsidRPr="00253031" w:rsidRDefault="00BB717E" w:rsidP="008C103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B717E" w:rsidRDefault="00BB717E" w:rsidP="008C103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B717E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854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1656"/>
        <w:gridCol w:w="1843"/>
        <w:gridCol w:w="1985"/>
      </w:tblGrid>
      <w:tr w:rsidR="00242F10" w:rsidRPr="00C63DA0" w:rsidTr="00242F10">
        <w:tc>
          <w:tcPr>
            <w:tcW w:w="540" w:type="dxa"/>
            <w:shd w:val="clear" w:color="auto" w:fill="auto"/>
            <w:vAlign w:val="center"/>
          </w:tcPr>
          <w:p w:rsidR="00242F10" w:rsidRPr="00C63DA0" w:rsidRDefault="00242F1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42F10" w:rsidRPr="00C63DA0" w:rsidRDefault="00242F1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42F10" w:rsidRPr="00C63DA0" w:rsidRDefault="00242F10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242F10" w:rsidRPr="00C63DA0" w:rsidRDefault="00242F1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717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2F10" w:rsidRPr="00C63DA0" w:rsidRDefault="00242F1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717E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2F10" w:rsidRPr="00C63DA0" w:rsidRDefault="00242F1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42F10" w:rsidRPr="00C63DA0" w:rsidTr="00242F10">
        <w:tc>
          <w:tcPr>
            <w:tcW w:w="540" w:type="dxa"/>
            <w:shd w:val="clear" w:color="auto" w:fill="auto"/>
            <w:vAlign w:val="center"/>
          </w:tcPr>
          <w:p w:rsidR="00242F10" w:rsidRPr="00C63DA0" w:rsidRDefault="00242F10" w:rsidP="008C10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71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42F10" w:rsidRPr="00C63DA0" w:rsidRDefault="00242F10" w:rsidP="008C10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717E">
              <w:rPr>
                <w:rFonts w:ascii="Times New Roman" w:hAnsi="Times New Roman" w:cs="Times New Roman"/>
                <w:bCs/>
                <w:sz w:val="18"/>
                <w:szCs w:val="18"/>
              </w:rPr>
              <w:t>PMB-LED Sp. z o.o. Sp. k.</w:t>
            </w:r>
          </w:p>
          <w:p w:rsidR="00242F10" w:rsidRPr="00C63DA0" w:rsidRDefault="00242F10" w:rsidP="008C10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717E">
              <w:rPr>
                <w:rFonts w:ascii="Times New Roman" w:hAnsi="Times New Roman" w:cs="Times New Roman"/>
                <w:bCs/>
                <w:sz w:val="18"/>
                <w:szCs w:val="18"/>
              </w:rPr>
              <w:t>1-go Sierpnia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B717E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42F10" w:rsidRPr="00C63DA0" w:rsidRDefault="00242F10" w:rsidP="008C10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717E">
              <w:rPr>
                <w:rFonts w:ascii="Times New Roman" w:hAnsi="Times New Roman" w:cs="Times New Roman"/>
                <w:bCs/>
                <w:sz w:val="18"/>
                <w:szCs w:val="18"/>
              </w:rPr>
              <w:t>37-450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B717E">
              <w:rPr>
                <w:rFonts w:ascii="Times New Roman" w:hAnsi="Times New Roman" w:cs="Times New Roman"/>
                <w:bCs/>
                <w:sz w:val="18"/>
                <w:szCs w:val="18"/>
              </w:rPr>
              <w:t>Stalowa Wola</w:t>
            </w:r>
          </w:p>
          <w:p w:rsidR="00242F10" w:rsidRPr="00C63DA0" w:rsidRDefault="00242F10" w:rsidP="008C10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B717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242F10" w:rsidRPr="00C63DA0" w:rsidRDefault="00242F10" w:rsidP="008C10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717E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2F10" w:rsidRPr="00C63DA0" w:rsidRDefault="00242F10" w:rsidP="008C10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717E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2F10" w:rsidRPr="00C63DA0" w:rsidRDefault="00242F10" w:rsidP="008C10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717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42F10" w:rsidRPr="00C63DA0" w:rsidTr="00242F10">
        <w:tc>
          <w:tcPr>
            <w:tcW w:w="540" w:type="dxa"/>
            <w:shd w:val="clear" w:color="auto" w:fill="auto"/>
            <w:vAlign w:val="center"/>
          </w:tcPr>
          <w:p w:rsidR="00242F10" w:rsidRPr="00C63DA0" w:rsidRDefault="00242F10" w:rsidP="008C10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71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42F10" w:rsidRPr="00C63DA0" w:rsidRDefault="00242F10" w:rsidP="008C10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717E">
              <w:rPr>
                <w:rFonts w:ascii="Times New Roman" w:hAnsi="Times New Roman" w:cs="Times New Roman"/>
                <w:bCs/>
                <w:sz w:val="18"/>
                <w:szCs w:val="18"/>
              </w:rPr>
              <w:t>TRIAS AVI Sp. z o.o.</w:t>
            </w:r>
          </w:p>
          <w:p w:rsidR="00242F10" w:rsidRPr="00C63DA0" w:rsidRDefault="00242F10" w:rsidP="008C10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717E">
              <w:rPr>
                <w:rFonts w:ascii="Times New Roman" w:hAnsi="Times New Roman" w:cs="Times New Roman"/>
                <w:bCs/>
                <w:sz w:val="18"/>
                <w:szCs w:val="18"/>
              </w:rPr>
              <w:t>Kabaretowa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B717E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42F10" w:rsidRPr="00C63DA0" w:rsidRDefault="00242F10" w:rsidP="008C10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717E">
              <w:rPr>
                <w:rFonts w:ascii="Times New Roman" w:hAnsi="Times New Roman" w:cs="Times New Roman"/>
                <w:bCs/>
                <w:sz w:val="18"/>
                <w:szCs w:val="18"/>
              </w:rPr>
              <w:t>01-942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B717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242F10" w:rsidRPr="00C63DA0" w:rsidRDefault="00242F10" w:rsidP="008C10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B717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242F10" w:rsidRPr="00C63DA0" w:rsidRDefault="00242F10" w:rsidP="008C10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717E">
              <w:rPr>
                <w:rFonts w:ascii="Times New Roman" w:hAnsi="Times New Roman" w:cs="Times New Roman"/>
                <w:sz w:val="18"/>
                <w:szCs w:val="18"/>
              </w:rPr>
              <w:t xml:space="preserve">  56,35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2F10" w:rsidRPr="00C63DA0" w:rsidRDefault="00242F10" w:rsidP="008C10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717E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2F10" w:rsidRPr="00C63DA0" w:rsidRDefault="00242F10" w:rsidP="008C10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717E">
              <w:rPr>
                <w:rFonts w:ascii="Times New Roman" w:hAnsi="Times New Roman" w:cs="Times New Roman"/>
                <w:sz w:val="18"/>
                <w:szCs w:val="18"/>
              </w:rPr>
              <w:t xml:space="preserve">  61,35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B717E">
      <w:pPr>
        <w:pStyle w:val="Nagwek"/>
        <w:tabs>
          <w:tab w:val="clear" w:pos="4536"/>
        </w:tabs>
        <w:jc w:val="both"/>
        <w:rPr>
          <w:sz w:val="24"/>
        </w:rPr>
      </w:pPr>
      <w:r w:rsidRPr="00BB717E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BB717E">
        <w:rPr>
          <w:sz w:val="24"/>
        </w:rPr>
        <w:t>2015-12-30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463B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86D" w:rsidRDefault="000D286D">
      <w:r>
        <w:separator/>
      </w:r>
    </w:p>
  </w:endnote>
  <w:endnote w:type="continuationSeparator" w:id="0">
    <w:p w:rsidR="000D286D" w:rsidRDefault="000D28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17E" w:rsidRDefault="00BB717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1D0EA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1D0EA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1D0EA5">
      <w:rPr>
        <w:rStyle w:val="Numerstrony"/>
        <w:rFonts w:ascii="Arial" w:hAnsi="Arial" w:cs="Arial"/>
        <w:sz w:val="18"/>
        <w:szCs w:val="18"/>
      </w:rPr>
      <w:fldChar w:fldCharType="separate"/>
    </w:r>
    <w:r w:rsidR="007E0F77">
      <w:rPr>
        <w:rStyle w:val="Numerstrony"/>
        <w:rFonts w:ascii="Arial" w:hAnsi="Arial" w:cs="Arial"/>
        <w:noProof/>
        <w:sz w:val="18"/>
        <w:szCs w:val="18"/>
      </w:rPr>
      <w:t>1</w:t>
    </w:r>
    <w:r w:rsidR="001D0EA5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1D0EA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1D0EA5">
      <w:rPr>
        <w:rStyle w:val="Numerstrony"/>
        <w:rFonts w:ascii="Arial" w:hAnsi="Arial" w:cs="Arial"/>
        <w:sz w:val="18"/>
        <w:szCs w:val="18"/>
      </w:rPr>
      <w:fldChar w:fldCharType="separate"/>
    </w:r>
    <w:r w:rsidR="007E0F77">
      <w:rPr>
        <w:rStyle w:val="Numerstrony"/>
        <w:rFonts w:ascii="Arial" w:hAnsi="Arial" w:cs="Arial"/>
        <w:noProof/>
        <w:sz w:val="18"/>
        <w:szCs w:val="18"/>
      </w:rPr>
      <w:t>1</w:t>
    </w:r>
    <w:r w:rsidR="001D0EA5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17E" w:rsidRDefault="00BB71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86D" w:rsidRDefault="000D286D">
      <w:r>
        <w:separator/>
      </w:r>
    </w:p>
  </w:footnote>
  <w:footnote w:type="continuationSeparator" w:id="0">
    <w:p w:rsidR="000D286D" w:rsidRDefault="000D28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17E" w:rsidRDefault="00BB71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17E" w:rsidRDefault="00BB717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17E" w:rsidRDefault="00BB717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717E"/>
    <w:rsid w:val="000D286D"/>
    <w:rsid w:val="00140696"/>
    <w:rsid w:val="001D0EA5"/>
    <w:rsid w:val="00242F10"/>
    <w:rsid w:val="00253031"/>
    <w:rsid w:val="00377700"/>
    <w:rsid w:val="00463B22"/>
    <w:rsid w:val="005C147E"/>
    <w:rsid w:val="007118AF"/>
    <w:rsid w:val="007124E4"/>
    <w:rsid w:val="00745012"/>
    <w:rsid w:val="007B27AD"/>
    <w:rsid w:val="007E0F77"/>
    <w:rsid w:val="0087722C"/>
    <w:rsid w:val="00987E41"/>
    <w:rsid w:val="00BB717E"/>
    <w:rsid w:val="00C63DA0"/>
    <w:rsid w:val="00C85A89"/>
    <w:rsid w:val="00D5444F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63B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463B22"/>
    <w:rPr>
      <w:rFonts w:ascii="Arial" w:hAnsi="Arial"/>
    </w:rPr>
  </w:style>
  <w:style w:type="paragraph" w:styleId="Nagwek">
    <w:name w:val="header"/>
    <w:basedOn w:val="Normalny"/>
    <w:rsid w:val="00463B2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63B2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63B22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2015-12-30T12:37:00Z</cp:lastPrinted>
  <dcterms:created xsi:type="dcterms:W3CDTF">2015-12-30T12:37:00Z</dcterms:created>
  <dcterms:modified xsi:type="dcterms:W3CDTF">2015-12-30T12:37:00Z</dcterms:modified>
</cp:coreProperties>
</file>