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7B2170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FB6F16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FB6F16">
              <w:rPr>
                <w:rFonts w:ascii="Tahoma" w:hAnsi="Tahoma" w:cs="Tahoma"/>
                <w:sz w:val="16"/>
                <w:szCs w:val="16"/>
              </w:rPr>
              <w:t xml:space="preserve">Dostawa aparatury dla Wydziału </w:t>
            </w:r>
            <w:r w:rsidR="00F355F9">
              <w:rPr>
                <w:rFonts w:ascii="Tahoma" w:hAnsi="Tahoma" w:cs="Tahoma"/>
                <w:sz w:val="16"/>
                <w:szCs w:val="16"/>
              </w:rPr>
              <w:t>Inżynierii Mechanicznej i Informatyki oraz Wydziału Budownictwa</w:t>
            </w:r>
            <w:r w:rsidR="00FB6F16">
              <w:rPr>
                <w:rFonts w:ascii="Tahoma" w:hAnsi="Tahoma" w:cs="Tahoma"/>
                <w:sz w:val="16"/>
                <w:szCs w:val="16"/>
              </w:rPr>
              <w:t xml:space="preserve">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F355F9">
              <w:rPr>
                <w:rFonts w:ascii="Tahoma" w:hAnsi="Tahoma" w:cs="Tahoma"/>
                <w:bCs/>
                <w:sz w:val="16"/>
                <w:szCs w:val="16"/>
              </w:rPr>
              <w:t>ZP/D-93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/A/15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D2700D" w:rsidRDefault="00D2700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7B2170" w:rsidRDefault="007B2170" w:rsidP="006E794C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</w:t>
                  </w:r>
                  <w:r w:rsidR="00D2700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sprężarki śrubowej </w:t>
                  </w:r>
                  <w:r w:rsidR="00CB7A7B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z wyposażeniem </w:t>
                  </w:r>
                  <w:r w:rsidR="00D2700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dla Wydziału Budownictwa</w:t>
                  </w: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D2700D" w:rsidRPr="00666DFE" w:rsidRDefault="00D2700D" w:rsidP="00D2700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7B2170" w:rsidRDefault="007B2170" w:rsidP="007B2170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D2700D" w:rsidRPr="00832447" w:rsidRDefault="00D2700D" w:rsidP="00D2700D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C91D96" w:rsidRPr="007B2170" w:rsidRDefault="00E300D5" w:rsidP="007B2170">
            <w:pPr>
              <w:spacing w:line="360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="007B2170">
              <w:rPr>
                <w:kern w:val="20"/>
              </w:rPr>
              <w:t xml:space="preserve">  </w:t>
            </w:r>
            <w:r w:rsidR="00C91D96"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="00C91D96"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2700D" w:rsidRDefault="00D2700D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7B2170" w:rsidRDefault="007B2170" w:rsidP="00832447">
            <w:pPr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7B2170">
              <w:rPr>
                <w:rFonts w:ascii="Tahoma" w:hAnsi="Tahoma" w:cs="Tahoma"/>
                <w:b/>
                <w:sz w:val="16"/>
                <w:szCs w:val="16"/>
              </w:rPr>
              <w:t xml:space="preserve">Dostawa </w:t>
            </w:r>
            <w:r w:rsidR="00D2700D">
              <w:rPr>
                <w:rFonts w:ascii="Tahoma" w:hAnsi="Tahoma" w:cs="Tahoma"/>
                <w:b/>
                <w:sz w:val="16"/>
                <w:szCs w:val="16"/>
              </w:rPr>
              <w:t xml:space="preserve">laboratoryjnego miernika poziomu </w:t>
            </w:r>
            <w:proofErr w:type="spellStart"/>
            <w:r w:rsidR="00D2700D">
              <w:rPr>
                <w:rFonts w:ascii="Tahoma" w:hAnsi="Tahoma" w:cs="Tahoma"/>
                <w:b/>
                <w:sz w:val="16"/>
                <w:szCs w:val="16"/>
              </w:rPr>
              <w:t>pH</w:t>
            </w:r>
            <w:proofErr w:type="spellEnd"/>
            <w:r w:rsidR="00D2700D">
              <w:rPr>
                <w:rFonts w:ascii="Tahoma" w:hAnsi="Tahoma" w:cs="Tahoma"/>
                <w:b/>
                <w:sz w:val="16"/>
                <w:szCs w:val="16"/>
              </w:rPr>
              <w:t xml:space="preserve"> cieczy</w:t>
            </w:r>
            <w:r w:rsidRPr="007B2170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CB7A7B">
              <w:rPr>
                <w:rFonts w:ascii="Tahoma" w:hAnsi="Tahoma" w:cs="Tahoma"/>
                <w:b/>
                <w:sz w:val="16"/>
                <w:szCs w:val="16"/>
              </w:rPr>
              <w:t xml:space="preserve"> dla Wydziału Budownictwa </w:t>
            </w:r>
            <w:bookmarkStart w:id="0" w:name="_GoBack"/>
            <w:bookmarkEnd w:id="0"/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666DFE" w:rsidRDefault="00832447" w:rsidP="00832447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 w:rsidR="003220F2"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………………………………………………………</w:t>
            </w:r>
          </w:p>
          <w:p w:rsidR="00832447" w:rsidRPr="00654101" w:rsidRDefault="00832447" w:rsidP="00832447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9E2B1F">
              <w:rPr>
                <w:b/>
                <w:kern w:val="20"/>
              </w:rPr>
              <w:t xml:space="preserve">        </w:t>
            </w:r>
          </w:p>
          <w:p w:rsid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32447" w:rsidRPr="00832447" w:rsidRDefault="00832447" w:rsidP="00832447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32447">
              <w:rPr>
                <w:rFonts w:ascii="Tahoma" w:hAnsi="Tahoma" w:cs="Tahoma"/>
                <w:bCs/>
                <w:sz w:val="16"/>
                <w:szCs w:val="16"/>
              </w:rPr>
              <w:t>Termin realizacji</w:t>
            </w:r>
            <w:r w:rsidRPr="0004033D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32447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832447" w:rsidRDefault="0083244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4033D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2700D" w:rsidRDefault="00D2700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lastRenderedPageBreak/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7B2170" w:rsidRDefault="007B2170" w:rsidP="00C5429D">
                  <w:pPr>
                    <w:spacing w:line="360" w:lineRule="auto"/>
                    <w:rPr>
                      <w:rFonts w:ascii="Tahoma" w:hAnsi="Tahoma" w:cs="Tahoma"/>
                      <w:b/>
                      <w:sz w:val="16"/>
                      <w:szCs w:val="16"/>
                    </w:rPr>
                  </w:pP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Dostawa </w:t>
                  </w:r>
                  <w:r w:rsidR="00D2700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rotametru dla Wydziału Inżynierii Mechanicznej i Informatyki</w:t>
                  </w:r>
                  <w:r w:rsidRPr="007B2170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C5429D" w:rsidRPr="00666DFE" w:rsidRDefault="00C5429D" w:rsidP="00C5429D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666DFE">
              <w:rPr>
                <w:rFonts w:ascii="Tahoma" w:hAnsi="Tahoma" w:cs="Tahoma"/>
                <w:bCs/>
                <w:sz w:val="16"/>
                <w:szCs w:val="16"/>
              </w:rPr>
              <w:t>Gwarancja: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…………………………………………………….</w:t>
            </w:r>
          </w:p>
          <w:p w:rsidR="00C5429D" w:rsidRPr="00654101" w:rsidRDefault="00C5429D" w:rsidP="00C5429D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</w:p>
          <w:p w:rsidR="00C5429D" w:rsidRPr="00087510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66DFE">
              <w:rPr>
                <w:rFonts w:ascii="Tahoma" w:hAnsi="Tahoma" w:cs="Tahoma"/>
                <w:b/>
                <w:sz w:val="16"/>
                <w:szCs w:val="16"/>
              </w:rPr>
              <w:t>Termin realizacji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5429D" w:rsidRDefault="00C5429D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4B69D7" w:rsidRPr="00EA385E" w:rsidRDefault="004B69D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4B69D7" w:rsidRDefault="004B69D7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4B69D7" w:rsidRPr="004B69D7" w:rsidRDefault="007A28B5" w:rsidP="004B69D7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DD7" w:rsidRDefault="00631DD7">
      <w:r>
        <w:separator/>
      </w:r>
    </w:p>
  </w:endnote>
  <w:endnote w:type="continuationSeparator" w:id="0">
    <w:p w:rsidR="00631DD7" w:rsidRDefault="00631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31DD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B7A7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B7A7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31DD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DD7" w:rsidRDefault="00631DD7">
      <w:r>
        <w:separator/>
      </w:r>
    </w:p>
  </w:footnote>
  <w:footnote w:type="continuationSeparator" w:id="0">
    <w:p w:rsidR="00631DD7" w:rsidRDefault="00631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1351"/>
    <w:multiLevelType w:val="hybridMultilevel"/>
    <w:tmpl w:val="F700458E"/>
    <w:lvl w:ilvl="0" w:tplc="C82CEC3A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0E3E"/>
    <w:rsid w:val="00194F33"/>
    <w:rsid w:val="00260AEB"/>
    <w:rsid w:val="002D55E1"/>
    <w:rsid w:val="003220F2"/>
    <w:rsid w:val="003535E0"/>
    <w:rsid w:val="00374994"/>
    <w:rsid w:val="003B1977"/>
    <w:rsid w:val="00421F6D"/>
    <w:rsid w:val="004B66E1"/>
    <w:rsid w:val="004B69D7"/>
    <w:rsid w:val="004E0939"/>
    <w:rsid w:val="004E3A5E"/>
    <w:rsid w:val="004E691D"/>
    <w:rsid w:val="0052716C"/>
    <w:rsid w:val="00610A1E"/>
    <w:rsid w:val="00622967"/>
    <w:rsid w:val="006313BD"/>
    <w:rsid w:val="00631DD7"/>
    <w:rsid w:val="006531EF"/>
    <w:rsid w:val="00661437"/>
    <w:rsid w:val="00666DFE"/>
    <w:rsid w:val="00684D6C"/>
    <w:rsid w:val="006C544D"/>
    <w:rsid w:val="006F647D"/>
    <w:rsid w:val="007242B2"/>
    <w:rsid w:val="00796E17"/>
    <w:rsid w:val="007A28B5"/>
    <w:rsid w:val="007B2170"/>
    <w:rsid w:val="007D0D0D"/>
    <w:rsid w:val="007F4633"/>
    <w:rsid w:val="0083188C"/>
    <w:rsid w:val="00832447"/>
    <w:rsid w:val="00834A06"/>
    <w:rsid w:val="00842D6D"/>
    <w:rsid w:val="008527C1"/>
    <w:rsid w:val="008858A2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06EBA"/>
    <w:rsid w:val="00A10CD3"/>
    <w:rsid w:val="00A52BC6"/>
    <w:rsid w:val="00A53E66"/>
    <w:rsid w:val="00A601A8"/>
    <w:rsid w:val="00AB3963"/>
    <w:rsid w:val="00B25972"/>
    <w:rsid w:val="00B848ED"/>
    <w:rsid w:val="00BB1B0F"/>
    <w:rsid w:val="00BE740C"/>
    <w:rsid w:val="00C26040"/>
    <w:rsid w:val="00C45231"/>
    <w:rsid w:val="00C46679"/>
    <w:rsid w:val="00C5429D"/>
    <w:rsid w:val="00C91D96"/>
    <w:rsid w:val="00CB4C2B"/>
    <w:rsid w:val="00CB7A7B"/>
    <w:rsid w:val="00CC72CC"/>
    <w:rsid w:val="00CF018D"/>
    <w:rsid w:val="00D06339"/>
    <w:rsid w:val="00D2700D"/>
    <w:rsid w:val="00D67A83"/>
    <w:rsid w:val="00DF6580"/>
    <w:rsid w:val="00E02776"/>
    <w:rsid w:val="00E05E12"/>
    <w:rsid w:val="00E12901"/>
    <w:rsid w:val="00E300D5"/>
    <w:rsid w:val="00F355F9"/>
    <w:rsid w:val="00F375E6"/>
    <w:rsid w:val="00F427AF"/>
    <w:rsid w:val="00FB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612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Zyngier</dc:creator>
  <cp:lastModifiedBy>Marcin Malicki</cp:lastModifiedBy>
  <cp:revision>10</cp:revision>
  <cp:lastPrinted>2015-12-29T09:59:00Z</cp:lastPrinted>
  <dcterms:created xsi:type="dcterms:W3CDTF">2015-10-06T08:55:00Z</dcterms:created>
  <dcterms:modified xsi:type="dcterms:W3CDTF">2015-12-29T10:00:00Z</dcterms:modified>
</cp:coreProperties>
</file>