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CE6473" w:rsidRPr="00CE6473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E6473" w:rsidRPr="00CE6473">
        <w:rPr>
          <w:rFonts w:ascii="Times New Roman" w:eastAsia="Times New Roman" w:hAnsi="Times New Roman"/>
          <w:b/>
          <w:sz w:val="24"/>
          <w:szCs w:val="20"/>
          <w:lang w:eastAsia="pl-PL"/>
        </w:rPr>
        <w:t>ZP/D-93/A/15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CE6473" w:rsidRPr="00CE6473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CE6473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E6473">
        <w:rPr>
          <w:rFonts w:ascii="Times New Roman" w:eastAsia="Times New Roman" w:hAnsi="Times New Roman"/>
          <w:b/>
          <w:sz w:val="24"/>
          <w:szCs w:val="24"/>
          <w:lang w:eastAsia="pl-PL"/>
        </w:rPr>
        <w:t>Dostawa aparatury dla Wydziału Inżynierii Mechanicznej i Informatyki oraz Wydziału Budownictwa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3CF4" w:rsidRDefault="00633CF4" w:rsidP="00025386">
      <w:pPr>
        <w:spacing w:after="0" w:line="240" w:lineRule="auto"/>
      </w:pPr>
      <w:r>
        <w:separator/>
      </w:r>
    </w:p>
  </w:endnote>
  <w:endnote w:type="continuationSeparator" w:id="0">
    <w:p w:rsidR="00633CF4" w:rsidRDefault="00633CF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473" w:rsidRDefault="00CE647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647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647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473" w:rsidRDefault="00CE647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3CF4" w:rsidRDefault="00633CF4" w:rsidP="00025386">
      <w:pPr>
        <w:spacing w:after="0" w:line="240" w:lineRule="auto"/>
      </w:pPr>
      <w:r>
        <w:separator/>
      </w:r>
    </w:p>
  </w:footnote>
  <w:footnote w:type="continuationSeparator" w:id="0">
    <w:p w:rsidR="00633CF4" w:rsidRDefault="00633CF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473" w:rsidRDefault="00CE647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473" w:rsidRDefault="00CE647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473" w:rsidRDefault="00CE64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3CF4"/>
    <w:rsid w:val="00025386"/>
    <w:rsid w:val="001C2314"/>
    <w:rsid w:val="005624D8"/>
    <w:rsid w:val="00633CF4"/>
    <w:rsid w:val="008F2498"/>
    <w:rsid w:val="00A56A6F"/>
    <w:rsid w:val="00CE6473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D557B65B-2369-4A9B-B8FE-1B4B62B8B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2015-12-29T09:37:00Z</dcterms:created>
  <dcterms:modified xsi:type="dcterms:W3CDTF">2015-12-29T09:37:00Z</dcterms:modified>
</cp:coreProperties>
</file>