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D4D1D" w:rsidRPr="006D4D1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D4D1D" w:rsidRPr="006D4D1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D4D1D" w:rsidP="009A21D7">
      <w:pPr>
        <w:pStyle w:val="Tekstpodstawowywcity"/>
        <w:spacing w:line="360" w:lineRule="auto"/>
        <w:ind w:firstLine="0"/>
      </w:pPr>
      <w:r w:rsidRPr="006D4D1D">
        <w:rPr>
          <w:b/>
        </w:rPr>
        <w:t>Dostawa aparatury dla Wydziału Inżynierii Mechanicznej i Informatyki oraz Wydziału Budownictwa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D4D1D" w:rsidRPr="006D4D1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D4D1D" w:rsidRPr="006D4D1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D4D1D" w:rsidRPr="006D4D1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D4D1D" w:rsidRPr="006D4D1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454" w:rsidRDefault="00426454">
      <w:r>
        <w:separator/>
      </w:r>
    </w:p>
  </w:endnote>
  <w:endnote w:type="continuationSeparator" w:id="0">
    <w:p w:rsidR="00426454" w:rsidRDefault="0042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D1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D1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D1D" w:rsidRDefault="006D4D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454" w:rsidRDefault="00426454">
      <w:r>
        <w:separator/>
      </w:r>
    </w:p>
  </w:footnote>
  <w:footnote w:type="continuationSeparator" w:id="0">
    <w:p w:rsidR="00426454" w:rsidRDefault="00426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D1D" w:rsidRDefault="006D4D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D1D" w:rsidRDefault="006D4D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D1D" w:rsidRDefault="006D4D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45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6454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D4D1D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E9B59D-8A90-4CC3-B23A-9325D9B1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2015-12-29T09:37:00Z</dcterms:created>
  <dcterms:modified xsi:type="dcterms:W3CDTF">2015-12-29T09:37:00Z</dcterms:modified>
</cp:coreProperties>
</file>