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D7A75" w:rsidRPr="004D7A7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D7A75" w:rsidRPr="004D7A7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4D7A75" w:rsidRPr="004D7A75">
        <w:rPr>
          <w:b/>
        </w:rPr>
        <w:t>Dostawa aparatury dla Wydziału Inżynierii Mechanicznej i Informatyki oraz Wydziału Budownictwa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4ED" w:rsidRDefault="00DC34ED">
      <w:r>
        <w:separator/>
      </w:r>
    </w:p>
  </w:endnote>
  <w:endnote w:type="continuationSeparator" w:id="0">
    <w:p w:rsidR="00DC34ED" w:rsidRDefault="00DC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7A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7A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34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4ED" w:rsidRDefault="00DC34ED">
      <w:r>
        <w:separator/>
      </w:r>
    </w:p>
  </w:footnote>
  <w:footnote w:type="continuationSeparator" w:id="0">
    <w:p w:rsidR="00DC34ED" w:rsidRDefault="00DC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A75" w:rsidRDefault="004D7A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A75" w:rsidRDefault="004D7A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A75" w:rsidRDefault="004D7A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34ED"/>
    <w:rsid w:val="000A5EC4"/>
    <w:rsid w:val="00212828"/>
    <w:rsid w:val="00271E63"/>
    <w:rsid w:val="00280712"/>
    <w:rsid w:val="002A7C88"/>
    <w:rsid w:val="004B4F3F"/>
    <w:rsid w:val="004D3908"/>
    <w:rsid w:val="004D7A75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C34E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B1D7D7-A702-4721-B935-741A783F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2015-12-29T09:36:00Z</dcterms:created>
  <dcterms:modified xsi:type="dcterms:W3CDTF">2015-12-29T09:36:00Z</dcterms:modified>
</cp:coreProperties>
</file>