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22785F">
        <w:rPr>
          <w:rFonts w:ascii="Tahoma" w:hAnsi="Tahoma" w:cs="Tahoma"/>
          <w:b w:val="0"/>
          <w:bCs/>
          <w:sz w:val="18"/>
          <w:szCs w:val="18"/>
        </w:rPr>
        <w:t>z</w:t>
      </w:r>
      <w:bookmarkStart w:id="0" w:name="_GoBack"/>
      <w:bookmarkEnd w:id="0"/>
      <w:r w:rsidR="0022785F">
        <w:rPr>
          <w:rFonts w:ascii="Tahoma" w:hAnsi="Tahoma" w:cs="Tahoma"/>
          <w:b w:val="0"/>
          <w:bCs/>
          <w:sz w:val="18"/>
          <w:szCs w:val="18"/>
        </w:rPr>
        <w:t xml:space="preserve">amówienia  </w:t>
      </w:r>
      <w:r w:rsidR="0022785F" w:rsidRPr="0022785F">
        <w:rPr>
          <w:rFonts w:ascii="Tahoma" w:hAnsi="Tahoma" w:cs="Tahoma"/>
          <w:bCs/>
          <w:sz w:val="18"/>
          <w:szCs w:val="18"/>
        </w:rPr>
        <w:t>Zaprojektowanie i wykonanie parkingu dla samochodów osobowych na około 100 stanowisk dla pracowników i studentów Politechniki Częstochowskiej</w:t>
      </w:r>
      <w:r w:rsidR="00AA77F0">
        <w:rPr>
          <w:rFonts w:ascii="Tahoma" w:hAnsi="Tahoma" w:cs="Tahoma"/>
          <w:bCs/>
          <w:sz w:val="18"/>
          <w:szCs w:val="18"/>
        </w:rPr>
        <w:t>,</w:t>
      </w:r>
      <w:r w:rsidR="00787E6F" w:rsidRPr="00787E6F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CF4EC7">
        <w:rPr>
          <w:rFonts w:ascii="Tahoma" w:hAnsi="Tahoma" w:cs="Tahoma"/>
          <w:bCs/>
          <w:sz w:val="18"/>
          <w:szCs w:val="18"/>
        </w:rPr>
        <w:t>ZP/RB-</w:t>
      </w:r>
      <w:r w:rsidR="00240B59">
        <w:rPr>
          <w:rFonts w:ascii="Tahoma" w:hAnsi="Tahoma" w:cs="Tahoma"/>
          <w:bCs/>
          <w:sz w:val="18"/>
          <w:szCs w:val="18"/>
        </w:rPr>
        <w:t>2</w:t>
      </w:r>
      <w:r w:rsidR="0022785F">
        <w:rPr>
          <w:rFonts w:ascii="Tahoma" w:hAnsi="Tahoma" w:cs="Tahoma"/>
          <w:bCs/>
          <w:sz w:val="18"/>
          <w:szCs w:val="18"/>
        </w:rPr>
        <w:t>3</w:t>
      </w:r>
      <w:r w:rsidR="00FE0BA6">
        <w:rPr>
          <w:rFonts w:ascii="Tahoma" w:hAnsi="Tahoma" w:cs="Tahoma"/>
          <w:bCs/>
          <w:sz w:val="18"/>
          <w:szCs w:val="18"/>
        </w:rPr>
        <w:t>/15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Pr="00E5082C">
        <w:rPr>
          <w:rFonts w:ascii="Tahoma" w:hAnsi="Tahoma" w:cs="Tahoma"/>
          <w:b/>
          <w:sz w:val="18"/>
          <w:szCs w:val="18"/>
        </w:rPr>
        <w:t>miesięcy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E5082C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22785F">
        <w:rPr>
          <w:rFonts w:ascii="Tahoma" w:hAnsi="Tahoma" w:cs="Tahoma"/>
          <w:sz w:val="18"/>
          <w:szCs w:val="18"/>
        </w:rPr>
        <w:t xml:space="preserve">15 </w:t>
      </w:r>
      <w:r w:rsidR="00240B59">
        <w:rPr>
          <w:rFonts w:ascii="Tahoma" w:hAnsi="Tahoma" w:cs="Tahoma"/>
          <w:sz w:val="18"/>
          <w:szCs w:val="18"/>
        </w:rPr>
        <w:t>0</w:t>
      </w:r>
      <w:r w:rsidR="008575B1">
        <w:rPr>
          <w:rFonts w:ascii="Tahoma" w:hAnsi="Tahoma" w:cs="Tahoma"/>
          <w:sz w:val="18"/>
          <w:szCs w:val="18"/>
        </w:rPr>
        <w:t>00,00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D2C" w:rsidRDefault="00D31D2C">
      <w:r>
        <w:separator/>
      </w:r>
    </w:p>
  </w:endnote>
  <w:endnote w:type="continuationSeparator" w:id="0">
    <w:p w:rsidR="00D31D2C" w:rsidRDefault="00D31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D31D2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22785F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22785F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D31D2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D31D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D2C" w:rsidRDefault="00D31D2C">
      <w:r>
        <w:separator/>
      </w:r>
    </w:p>
  </w:footnote>
  <w:footnote w:type="continuationSeparator" w:id="0">
    <w:p w:rsidR="00D31D2C" w:rsidRDefault="00D31D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D31D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D31D2C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D31D2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122C01"/>
    <w:rsid w:val="0022785F"/>
    <w:rsid w:val="00240B59"/>
    <w:rsid w:val="00265532"/>
    <w:rsid w:val="002B2E5B"/>
    <w:rsid w:val="002C2327"/>
    <w:rsid w:val="003636A6"/>
    <w:rsid w:val="003800EC"/>
    <w:rsid w:val="003E78CA"/>
    <w:rsid w:val="0041005B"/>
    <w:rsid w:val="00417594"/>
    <w:rsid w:val="0048272C"/>
    <w:rsid w:val="004C31AE"/>
    <w:rsid w:val="00514942"/>
    <w:rsid w:val="005706AB"/>
    <w:rsid w:val="005730C1"/>
    <w:rsid w:val="00576922"/>
    <w:rsid w:val="005B4800"/>
    <w:rsid w:val="00787E6F"/>
    <w:rsid w:val="00813C72"/>
    <w:rsid w:val="008345DF"/>
    <w:rsid w:val="0085642B"/>
    <w:rsid w:val="008575B1"/>
    <w:rsid w:val="00861E84"/>
    <w:rsid w:val="008C1D7F"/>
    <w:rsid w:val="008C21E7"/>
    <w:rsid w:val="008E5E68"/>
    <w:rsid w:val="00945C52"/>
    <w:rsid w:val="009A0DF9"/>
    <w:rsid w:val="00A13A9E"/>
    <w:rsid w:val="00A44049"/>
    <w:rsid w:val="00AA77F0"/>
    <w:rsid w:val="00BC673E"/>
    <w:rsid w:val="00BE181A"/>
    <w:rsid w:val="00C406B9"/>
    <w:rsid w:val="00CF4EC7"/>
    <w:rsid w:val="00CF62A6"/>
    <w:rsid w:val="00D31D2C"/>
    <w:rsid w:val="00D42FD0"/>
    <w:rsid w:val="00DD367C"/>
    <w:rsid w:val="00E02776"/>
    <w:rsid w:val="00E5082C"/>
    <w:rsid w:val="00E91EA0"/>
    <w:rsid w:val="00EE6EF4"/>
    <w:rsid w:val="00F736AA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487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2015-12-17T08:50:00Z</dcterms:created>
  <dcterms:modified xsi:type="dcterms:W3CDTF">2015-12-17T08:50:00Z</dcterms:modified>
</cp:coreProperties>
</file>