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9FE" w:rsidRPr="002D2860" w:rsidRDefault="00BD6617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BD6617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="00DF0BF9">
        <w:rPr>
          <w:rFonts w:ascii="Tahoma" w:hAnsi="Tahoma" w:cs="Tahoma"/>
          <w:sz w:val="16"/>
          <w:szCs w:val="16"/>
        </w:rPr>
        <w:t>2015-12-09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BD6617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BD6617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BD6617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BD6617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BD6617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BD6617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BD6617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BD6617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BD6617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BD6617" w:rsidRPr="00BD6617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BD6617" w:rsidRPr="00BD6617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BD6617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BD6617">
        <w:rPr>
          <w:rFonts w:ascii="Tahoma" w:hAnsi="Tahoma" w:cs="Tahoma"/>
          <w:b/>
          <w:sz w:val="16"/>
          <w:szCs w:val="16"/>
        </w:rPr>
        <w:t>ZP/D-23/15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BD6617" w:rsidRPr="00BD6617">
        <w:rPr>
          <w:rFonts w:ascii="Tahoma" w:hAnsi="Tahoma" w:cs="Tahoma"/>
          <w:b/>
          <w:sz w:val="16"/>
          <w:szCs w:val="16"/>
        </w:rPr>
        <w:t>ZP/D-23/15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BD6617" w:rsidRPr="00BD6617">
        <w:rPr>
          <w:rFonts w:ascii="Tahoma" w:hAnsi="Tahoma" w:cs="Tahoma"/>
          <w:b/>
          <w:color w:val="000000"/>
          <w:sz w:val="16"/>
          <w:szCs w:val="16"/>
        </w:rPr>
        <w:t>Dostawa i montaż mebli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BD6617" w:rsidRPr="00473906" w:rsidTr="00C16E4F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BD6617" w:rsidRDefault="00BD6617" w:rsidP="00C16E4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BD6617" w:rsidRPr="00473906" w:rsidRDefault="00BD6617" w:rsidP="00C16E4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BD6617" w:rsidRPr="00473906" w:rsidRDefault="00BD6617" w:rsidP="00C16E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D6617">
              <w:rPr>
                <w:rFonts w:ascii="Tahoma" w:hAnsi="Tahoma" w:cs="Tahoma"/>
                <w:b/>
                <w:sz w:val="16"/>
                <w:szCs w:val="16"/>
              </w:rPr>
              <w:t xml:space="preserve">Firma </w:t>
            </w:r>
            <w:proofErr w:type="spellStart"/>
            <w:r w:rsidRPr="00BD6617">
              <w:rPr>
                <w:rFonts w:ascii="Tahoma" w:hAnsi="Tahoma" w:cs="Tahoma"/>
                <w:b/>
                <w:sz w:val="16"/>
                <w:szCs w:val="16"/>
              </w:rPr>
              <w:t>Produkcyjno-Usługowo-Handlowa</w:t>
            </w:r>
            <w:proofErr w:type="spellEnd"/>
            <w:r w:rsidRPr="00BD6617">
              <w:rPr>
                <w:rFonts w:ascii="Tahoma" w:hAnsi="Tahoma" w:cs="Tahoma"/>
                <w:b/>
                <w:sz w:val="16"/>
                <w:szCs w:val="16"/>
              </w:rPr>
              <w:t xml:space="preserve"> Krzysztof Bieda</w:t>
            </w:r>
          </w:p>
          <w:p w:rsidR="00BD6617" w:rsidRPr="00473906" w:rsidRDefault="00BD6617" w:rsidP="00C16E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D6617">
              <w:rPr>
                <w:rFonts w:ascii="Tahoma" w:hAnsi="Tahoma" w:cs="Tahoma"/>
                <w:b/>
                <w:sz w:val="16"/>
                <w:szCs w:val="16"/>
              </w:rPr>
              <w:t>34-600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b/>
                <w:sz w:val="16"/>
                <w:szCs w:val="16"/>
              </w:rPr>
              <w:t>Limanowa</w:t>
            </w:r>
          </w:p>
          <w:p w:rsidR="00BD6617" w:rsidRPr="00473906" w:rsidRDefault="00BD6617" w:rsidP="00C16E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D6617">
              <w:rPr>
                <w:rFonts w:ascii="Tahoma" w:hAnsi="Tahoma" w:cs="Tahoma"/>
                <w:b/>
                <w:sz w:val="16"/>
                <w:szCs w:val="16"/>
              </w:rPr>
              <w:t>Piłsudskiego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BD6617">
              <w:rPr>
                <w:rFonts w:ascii="Tahoma" w:hAnsi="Tahoma" w:cs="Tahoma"/>
                <w:b/>
                <w:sz w:val="16"/>
                <w:szCs w:val="16"/>
              </w:rPr>
              <w:t>43</w:t>
            </w:r>
          </w:p>
          <w:p w:rsidR="00BD6617" w:rsidRPr="00473906" w:rsidRDefault="00BD6617" w:rsidP="00C16E4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DF0BF9">
              <w:rPr>
                <w:rFonts w:ascii="Tahoma" w:hAnsi="Tahoma" w:cs="Tahoma"/>
                <w:b/>
                <w:sz w:val="16"/>
                <w:szCs w:val="16"/>
              </w:rPr>
              <w:t xml:space="preserve">16 992.45 zł 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>brutto.</w:t>
            </w:r>
          </w:p>
          <w:p w:rsidR="00BD6617" w:rsidRPr="00473906" w:rsidRDefault="00BD6617" w:rsidP="00C16E4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BD6617" w:rsidRPr="00473906" w:rsidRDefault="00BD6617" w:rsidP="00C16E4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</w:t>
            </w:r>
            <w:r w:rsidR="00DF0BF9">
              <w:rPr>
                <w:rFonts w:ascii="Tahoma" w:hAnsi="Tahoma" w:cs="Tahoma"/>
                <w:sz w:val="16"/>
                <w:szCs w:val="16"/>
              </w:rPr>
              <w:t>o wykonawcy otrzymała najwyższą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  <w:tr w:rsidR="00BD6617" w:rsidRPr="00473906" w:rsidTr="00C16E4F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BD6617" w:rsidRDefault="00BD6617" w:rsidP="00C16E4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BD6617" w:rsidRPr="00473906" w:rsidRDefault="00BD6617" w:rsidP="00C16E4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BD6617" w:rsidRPr="00473906" w:rsidRDefault="00BD6617" w:rsidP="00C16E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D6617">
              <w:rPr>
                <w:rFonts w:ascii="Tahoma" w:hAnsi="Tahoma" w:cs="Tahoma"/>
                <w:b/>
                <w:sz w:val="16"/>
                <w:szCs w:val="16"/>
              </w:rPr>
              <w:t xml:space="preserve"> "F/X" Kamińska, Cisowski sp. j.</w:t>
            </w:r>
          </w:p>
          <w:p w:rsidR="00BD6617" w:rsidRPr="00473906" w:rsidRDefault="00BD6617" w:rsidP="00C16E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D6617">
              <w:rPr>
                <w:rFonts w:ascii="Tahoma" w:hAnsi="Tahoma" w:cs="Tahoma"/>
                <w:b/>
                <w:sz w:val="16"/>
                <w:szCs w:val="16"/>
              </w:rPr>
              <w:t>42-202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BD6617" w:rsidRPr="00473906" w:rsidRDefault="00BD6617" w:rsidP="00C16E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D6617">
              <w:rPr>
                <w:rFonts w:ascii="Tahoma" w:hAnsi="Tahoma" w:cs="Tahoma"/>
                <w:b/>
                <w:sz w:val="16"/>
                <w:szCs w:val="16"/>
              </w:rPr>
              <w:t>Koszalińska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BD6617">
              <w:rPr>
                <w:rFonts w:ascii="Tahoma" w:hAnsi="Tahoma" w:cs="Tahoma"/>
                <w:b/>
                <w:sz w:val="16"/>
                <w:szCs w:val="16"/>
              </w:rPr>
              <w:t>6</w:t>
            </w:r>
          </w:p>
          <w:p w:rsidR="00BD6617" w:rsidRPr="00473906" w:rsidRDefault="00BD6617" w:rsidP="00C16E4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DF0BF9">
              <w:rPr>
                <w:rFonts w:ascii="Tahoma" w:hAnsi="Tahoma" w:cs="Tahoma"/>
                <w:b/>
                <w:sz w:val="16"/>
                <w:szCs w:val="16"/>
              </w:rPr>
              <w:t>1 621.97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BD6617" w:rsidRPr="00473906" w:rsidRDefault="00BD6617" w:rsidP="00C16E4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BD6617" w:rsidRPr="00473906" w:rsidRDefault="00BD6617" w:rsidP="00C16E4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</w:t>
            </w:r>
            <w:r w:rsidR="00DF0BF9">
              <w:rPr>
                <w:rFonts w:ascii="Tahoma" w:hAnsi="Tahoma" w:cs="Tahoma"/>
                <w:sz w:val="16"/>
                <w:szCs w:val="16"/>
              </w:rPr>
              <w:t>o wykonawcy otrzymała najwyższą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  <w:tr w:rsidR="00BD6617" w:rsidRPr="00473906" w:rsidTr="00C16E4F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BD6617" w:rsidRDefault="00BD6617" w:rsidP="00C16E4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BD6617" w:rsidRPr="00473906" w:rsidRDefault="00BD6617" w:rsidP="00C16E4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BD6617" w:rsidRPr="00473906" w:rsidRDefault="00BD6617" w:rsidP="00C16E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D6617">
              <w:rPr>
                <w:rFonts w:ascii="Tahoma" w:hAnsi="Tahoma" w:cs="Tahoma"/>
                <w:b/>
                <w:sz w:val="16"/>
                <w:szCs w:val="16"/>
              </w:rPr>
              <w:t xml:space="preserve">Firma </w:t>
            </w:r>
            <w:proofErr w:type="spellStart"/>
            <w:r w:rsidRPr="00BD6617">
              <w:rPr>
                <w:rFonts w:ascii="Tahoma" w:hAnsi="Tahoma" w:cs="Tahoma"/>
                <w:b/>
                <w:sz w:val="16"/>
                <w:szCs w:val="16"/>
              </w:rPr>
              <w:t>Produkcyjno-Usługowo-Handlowa</w:t>
            </w:r>
            <w:proofErr w:type="spellEnd"/>
            <w:r w:rsidRPr="00BD6617">
              <w:rPr>
                <w:rFonts w:ascii="Tahoma" w:hAnsi="Tahoma" w:cs="Tahoma"/>
                <w:b/>
                <w:sz w:val="16"/>
                <w:szCs w:val="16"/>
              </w:rPr>
              <w:t xml:space="preserve"> Krzysztof Bieda</w:t>
            </w:r>
          </w:p>
          <w:p w:rsidR="00BD6617" w:rsidRPr="00473906" w:rsidRDefault="00BD6617" w:rsidP="00C16E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D6617">
              <w:rPr>
                <w:rFonts w:ascii="Tahoma" w:hAnsi="Tahoma" w:cs="Tahoma"/>
                <w:b/>
                <w:sz w:val="16"/>
                <w:szCs w:val="16"/>
              </w:rPr>
              <w:t>34-600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b/>
                <w:sz w:val="16"/>
                <w:szCs w:val="16"/>
              </w:rPr>
              <w:t>Limanowa</w:t>
            </w:r>
          </w:p>
          <w:p w:rsidR="00BD6617" w:rsidRPr="00473906" w:rsidRDefault="00BD6617" w:rsidP="00C16E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D6617">
              <w:rPr>
                <w:rFonts w:ascii="Tahoma" w:hAnsi="Tahoma" w:cs="Tahoma"/>
                <w:b/>
                <w:sz w:val="16"/>
                <w:szCs w:val="16"/>
              </w:rPr>
              <w:t>Piłsudskiego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BD6617">
              <w:rPr>
                <w:rFonts w:ascii="Tahoma" w:hAnsi="Tahoma" w:cs="Tahoma"/>
                <w:b/>
                <w:sz w:val="16"/>
                <w:szCs w:val="16"/>
              </w:rPr>
              <w:t>43</w:t>
            </w:r>
          </w:p>
          <w:p w:rsidR="00BD6617" w:rsidRPr="00473906" w:rsidRDefault="00BD6617" w:rsidP="00C16E4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DF0BF9">
              <w:rPr>
                <w:rFonts w:ascii="Tahoma" w:hAnsi="Tahoma" w:cs="Tahoma"/>
                <w:b/>
                <w:sz w:val="16"/>
                <w:szCs w:val="16"/>
              </w:rPr>
              <w:t xml:space="preserve">6 150.00 zł 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>brutto.</w:t>
            </w:r>
          </w:p>
          <w:p w:rsidR="00BD6617" w:rsidRPr="00473906" w:rsidRDefault="00BD6617" w:rsidP="00C16E4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BD6617" w:rsidRPr="00473906" w:rsidRDefault="00BD6617" w:rsidP="00C16E4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</w:t>
            </w:r>
            <w:r w:rsidR="00DF0BF9">
              <w:rPr>
                <w:rFonts w:ascii="Tahoma" w:hAnsi="Tahoma" w:cs="Tahoma"/>
                <w:sz w:val="16"/>
                <w:szCs w:val="16"/>
              </w:rPr>
              <w:t>o wykonawcy otrzymała najwyższą liczbę punktów – 90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oferty w wysokości mieści się w możliwościach finansowych Zamawiającego. </w:t>
            </w:r>
          </w:p>
        </w:tc>
      </w:tr>
      <w:tr w:rsidR="00BD6617" w:rsidRPr="00473906" w:rsidTr="00C16E4F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BD6617" w:rsidRDefault="00BD6617" w:rsidP="00C16E4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BD6617" w:rsidRPr="00473906" w:rsidRDefault="00BD6617" w:rsidP="00C16E4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BD6617" w:rsidRPr="00473906" w:rsidRDefault="00BD6617" w:rsidP="00C16E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D6617">
              <w:rPr>
                <w:rFonts w:ascii="Tahoma" w:hAnsi="Tahoma" w:cs="Tahoma"/>
                <w:b/>
                <w:sz w:val="16"/>
                <w:szCs w:val="16"/>
              </w:rPr>
              <w:t xml:space="preserve">DECORTEK Grzegorz </w:t>
            </w:r>
            <w:proofErr w:type="spellStart"/>
            <w:r w:rsidRPr="00BD6617">
              <w:rPr>
                <w:rFonts w:ascii="Tahoma" w:hAnsi="Tahoma" w:cs="Tahoma"/>
                <w:b/>
                <w:sz w:val="16"/>
                <w:szCs w:val="16"/>
              </w:rPr>
              <w:t>Kulejewski</w:t>
            </w:r>
            <w:proofErr w:type="spellEnd"/>
          </w:p>
          <w:p w:rsidR="00BD6617" w:rsidRPr="00473906" w:rsidRDefault="00BD6617" w:rsidP="00C16E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D6617">
              <w:rPr>
                <w:rFonts w:ascii="Tahoma" w:hAnsi="Tahoma" w:cs="Tahoma"/>
                <w:b/>
                <w:sz w:val="16"/>
                <w:szCs w:val="16"/>
              </w:rPr>
              <w:t>42-140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b/>
                <w:sz w:val="16"/>
                <w:szCs w:val="16"/>
              </w:rPr>
              <w:t>Panki</w:t>
            </w:r>
          </w:p>
          <w:p w:rsidR="00BD6617" w:rsidRPr="00473906" w:rsidRDefault="00BD6617" w:rsidP="00C16E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D6617">
              <w:rPr>
                <w:rFonts w:ascii="Tahoma" w:hAnsi="Tahoma" w:cs="Tahoma"/>
                <w:b/>
                <w:sz w:val="16"/>
                <w:szCs w:val="16"/>
              </w:rPr>
              <w:t>ul. Powstańców Śląskich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BD6617">
              <w:rPr>
                <w:rFonts w:ascii="Tahoma" w:hAnsi="Tahoma" w:cs="Tahoma"/>
                <w:b/>
                <w:sz w:val="16"/>
                <w:szCs w:val="16"/>
              </w:rPr>
              <w:t>50</w:t>
            </w:r>
          </w:p>
          <w:p w:rsidR="00BD6617" w:rsidRPr="00473906" w:rsidRDefault="00BD6617" w:rsidP="00C16E4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DF0BF9">
              <w:rPr>
                <w:rFonts w:ascii="Tahoma" w:hAnsi="Tahoma" w:cs="Tahoma"/>
                <w:b/>
                <w:sz w:val="16"/>
                <w:szCs w:val="16"/>
              </w:rPr>
              <w:t>2 628.00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BD6617" w:rsidRPr="00473906" w:rsidRDefault="00BD6617" w:rsidP="00C16E4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BD6617" w:rsidRPr="00473906" w:rsidRDefault="00BD6617" w:rsidP="00C16E4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</w:t>
            </w:r>
            <w:r w:rsidR="00DF0BF9">
              <w:rPr>
                <w:rFonts w:ascii="Tahoma" w:hAnsi="Tahoma" w:cs="Tahoma"/>
                <w:sz w:val="16"/>
                <w:szCs w:val="16"/>
              </w:rPr>
              <w:t>o wykonawcy otrzymała najwyższą liczbę punktów – 90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oferty w wysokości mieści się w możliwościach finansowych Zamawiającego. </w:t>
            </w:r>
          </w:p>
        </w:tc>
      </w:tr>
      <w:tr w:rsidR="00BD6617" w:rsidRPr="00473906" w:rsidTr="00C16E4F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BD6617" w:rsidRDefault="00BD6617" w:rsidP="00C16E4F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BD6617" w:rsidRPr="00473906" w:rsidRDefault="00BD6617" w:rsidP="00C16E4F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BD6617" w:rsidRPr="00473906" w:rsidRDefault="00BD6617" w:rsidP="00C16E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D6617">
              <w:rPr>
                <w:rFonts w:ascii="Tahoma" w:hAnsi="Tahoma" w:cs="Tahoma"/>
                <w:b/>
                <w:sz w:val="16"/>
                <w:szCs w:val="16"/>
              </w:rPr>
              <w:t xml:space="preserve">Firma </w:t>
            </w:r>
            <w:proofErr w:type="spellStart"/>
            <w:r w:rsidRPr="00BD6617">
              <w:rPr>
                <w:rFonts w:ascii="Tahoma" w:hAnsi="Tahoma" w:cs="Tahoma"/>
                <w:b/>
                <w:sz w:val="16"/>
                <w:szCs w:val="16"/>
              </w:rPr>
              <w:t>Produkcyjno-Usługowo-Handlowa</w:t>
            </w:r>
            <w:proofErr w:type="spellEnd"/>
            <w:r w:rsidRPr="00BD6617">
              <w:rPr>
                <w:rFonts w:ascii="Tahoma" w:hAnsi="Tahoma" w:cs="Tahoma"/>
                <w:b/>
                <w:sz w:val="16"/>
                <w:szCs w:val="16"/>
              </w:rPr>
              <w:t xml:space="preserve"> Krzysztof Bieda</w:t>
            </w:r>
          </w:p>
          <w:p w:rsidR="00BD6617" w:rsidRPr="00473906" w:rsidRDefault="00BD6617" w:rsidP="00C16E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D6617">
              <w:rPr>
                <w:rFonts w:ascii="Tahoma" w:hAnsi="Tahoma" w:cs="Tahoma"/>
                <w:b/>
                <w:sz w:val="16"/>
                <w:szCs w:val="16"/>
              </w:rPr>
              <w:t>34-600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b/>
                <w:sz w:val="16"/>
                <w:szCs w:val="16"/>
              </w:rPr>
              <w:t>Limanowa</w:t>
            </w:r>
          </w:p>
          <w:p w:rsidR="00BD6617" w:rsidRPr="00473906" w:rsidRDefault="00BD6617" w:rsidP="00C16E4F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D6617">
              <w:rPr>
                <w:rFonts w:ascii="Tahoma" w:hAnsi="Tahoma" w:cs="Tahoma"/>
                <w:b/>
                <w:sz w:val="16"/>
                <w:szCs w:val="16"/>
              </w:rPr>
              <w:t>Piłsudskiego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BD6617">
              <w:rPr>
                <w:rFonts w:ascii="Tahoma" w:hAnsi="Tahoma" w:cs="Tahoma"/>
                <w:b/>
                <w:sz w:val="16"/>
                <w:szCs w:val="16"/>
              </w:rPr>
              <w:t>43</w:t>
            </w:r>
          </w:p>
          <w:p w:rsidR="00BD6617" w:rsidRPr="00473906" w:rsidRDefault="00BD6617" w:rsidP="00C16E4F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DF0BF9">
              <w:rPr>
                <w:rFonts w:ascii="Tahoma" w:hAnsi="Tahoma" w:cs="Tahoma"/>
                <w:b/>
                <w:sz w:val="16"/>
                <w:szCs w:val="16"/>
              </w:rPr>
              <w:t>5 276.70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BD6617" w:rsidRPr="00473906" w:rsidRDefault="00BD6617" w:rsidP="00C16E4F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BD6617" w:rsidRPr="00473906" w:rsidRDefault="00BD6617" w:rsidP="00C16E4F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</w:t>
            </w:r>
            <w:r w:rsidR="00DF0BF9">
              <w:rPr>
                <w:rFonts w:ascii="Tahoma" w:hAnsi="Tahoma" w:cs="Tahoma"/>
                <w:sz w:val="16"/>
                <w:szCs w:val="16"/>
              </w:rPr>
              <w:t>o wykonawcy otrzymała najwyższą liczbę punktów – 90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p w:rsidR="002D2860" w:rsidRPr="00473906" w:rsidRDefault="002D2860" w:rsidP="002D286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 xml:space="preserve">Nazwa kryterium - liczba </w:t>
            </w:r>
            <w:proofErr w:type="spellStart"/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BD6617" w:rsidRPr="00473906" w:rsidTr="00C16E4F">
        <w:tc>
          <w:tcPr>
            <w:tcW w:w="2277" w:type="dxa"/>
          </w:tcPr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D6617">
              <w:rPr>
                <w:rFonts w:ascii="Tahoma" w:hAnsi="Tahoma" w:cs="Tahoma"/>
                <w:sz w:val="16"/>
                <w:szCs w:val="16"/>
              </w:rPr>
              <w:t>Dostawa  mebli dla Wydziału Zarządzania Politechniki Częstochowskiej</w:t>
            </w:r>
          </w:p>
        </w:tc>
        <w:tc>
          <w:tcPr>
            <w:tcW w:w="2651" w:type="dxa"/>
          </w:tcPr>
          <w:p w:rsidR="00BD6617" w:rsidRPr="00473906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 xml:space="preserve">Firma </w:t>
            </w:r>
            <w:proofErr w:type="spellStart"/>
            <w:r w:rsidRPr="00BD6617">
              <w:rPr>
                <w:rFonts w:ascii="Tahoma" w:hAnsi="Tahoma" w:cs="Tahoma"/>
                <w:sz w:val="16"/>
                <w:szCs w:val="16"/>
              </w:rPr>
              <w:t>Produkcyjno-Usługowo-Handlowa</w:t>
            </w:r>
            <w:proofErr w:type="spellEnd"/>
            <w:r w:rsidRPr="00BD6617">
              <w:rPr>
                <w:rFonts w:ascii="Tahoma" w:hAnsi="Tahoma" w:cs="Tahoma"/>
                <w:sz w:val="16"/>
                <w:szCs w:val="16"/>
              </w:rPr>
              <w:t xml:space="preserve"> Krzysztof Bieda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Piłsudskiego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sz w:val="16"/>
                <w:szCs w:val="16"/>
              </w:rPr>
              <w:t>43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34-600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sz w:val="16"/>
                <w:szCs w:val="16"/>
              </w:rPr>
              <w:t>Limanowa</w:t>
            </w:r>
          </w:p>
        </w:tc>
        <w:tc>
          <w:tcPr>
            <w:tcW w:w="2848" w:type="dxa"/>
          </w:tcPr>
          <w:p w:rsidR="00BD6617" w:rsidRPr="00BD6617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1 - Cena (koszt) - 90.00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2 - Okres gwarancji - 10.00</w:t>
            </w:r>
          </w:p>
        </w:tc>
        <w:tc>
          <w:tcPr>
            <w:tcW w:w="1748" w:type="dxa"/>
          </w:tcPr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BD6617" w:rsidRPr="00473906" w:rsidTr="00C16E4F">
        <w:tc>
          <w:tcPr>
            <w:tcW w:w="2277" w:type="dxa"/>
          </w:tcPr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D6617">
              <w:rPr>
                <w:rFonts w:ascii="Tahoma" w:hAnsi="Tahoma" w:cs="Tahoma"/>
                <w:sz w:val="16"/>
                <w:szCs w:val="16"/>
              </w:rPr>
              <w:t>Dostawa  mebli dla Wydziału Zarządzania Politechniki Częstochowskiej</w:t>
            </w:r>
          </w:p>
        </w:tc>
        <w:tc>
          <w:tcPr>
            <w:tcW w:w="2651" w:type="dxa"/>
          </w:tcPr>
          <w:p w:rsidR="00BD6617" w:rsidRPr="00473906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Biuro Kosztorysowo-Handlowe MATEO Mateusz Słomiński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Sławieńska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sz w:val="16"/>
                <w:szCs w:val="16"/>
              </w:rPr>
              <w:t>9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76-010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sz w:val="16"/>
                <w:szCs w:val="16"/>
              </w:rPr>
              <w:t>Polanów</w:t>
            </w:r>
          </w:p>
        </w:tc>
        <w:tc>
          <w:tcPr>
            <w:tcW w:w="2848" w:type="dxa"/>
          </w:tcPr>
          <w:p w:rsidR="00BD6617" w:rsidRPr="00BD6617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1 - Cena (koszt) - 44.41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2 - Okres gwarancji - 4.00</w:t>
            </w:r>
          </w:p>
        </w:tc>
        <w:tc>
          <w:tcPr>
            <w:tcW w:w="1748" w:type="dxa"/>
          </w:tcPr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 xml:space="preserve">  48,41</w:t>
            </w:r>
          </w:p>
        </w:tc>
      </w:tr>
      <w:tr w:rsidR="00BD6617" w:rsidRPr="00473906" w:rsidTr="00C16E4F">
        <w:tc>
          <w:tcPr>
            <w:tcW w:w="2277" w:type="dxa"/>
          </w:tcPr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lastRenderedPageBreak/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D6617">
              <w:rPr>
                <w:rFonts w:ascii="Tahoma" w:hAnsi="Tahoma" w:cs="Tahoma"/>
                <w:sz w:val="16"/>
                <w:szCs w:val="16"/>
              </w:rPr>
              <w:t>Dostawa  mebli dla Wydziału Zarządzania Politechniki Częstochowskiej</w:t>
            </w:r>
          </w:p>
        </w:tc>
        <w:tc>
          <w:tcPr>
            <w:tcW w:w="2651" w:type="dxa"/>
          </w:tcPr>
          <w:p w:rsidR="00BD6617" w:rsidRPr="00473906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Tronus Polska Konrad Warda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Ordona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sz w:val="16"/>
                <w:szCs w:val="16"/>
              </w:rPr>
              <w:t>2A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01-237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BD6617" w:rsidRPr="00BD6617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1 - Cena (koszt) - 23.79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 xml:space="preserve">  23,79</w:t>
            </w:r>
          </w:p>
        </w:tc>
      </w:tr>
      <w:tr w:rsidR="00BD6617" w:rsidRPr="00473906" w:rsidTr="00C16E4F">
        <w:tc>
          <w:tcPr>
            <w:tcW w:w="2277" w:type="dxa"/>
          </w:tcPr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D6617">
              <w:rPr>
                <w:rFonts w:ascii="Tahoma" w:hAnsi="Tahoma" w:cs="Tahoma"/>
                <w:sz w:val="16"/>
                <w:szCs w:val="16"/>
              </w:rPr>
              <w:t>Dostawa metalowych szaf biurowych dla Wydziału Budownictwa Politechniki Częstochowskiej</w:t>
            </w:r>
          </w:p>
        </w:tc>
        <w:tc>
          <w:tcPr>
            <w:tcW w:w="2651" w:type="dxa"/>
          </w:tcPr>
          <w:p w:rsidR="00BD6617" w:rsidRPr="00473906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 xml:space="preserve"> "F/X" Kamińska, Cisowski sp. j.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Koszalińska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sz w:val="16"/>
                <w:szCs w:val="16"/>
              </w:rPr>
              <w:t>6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42-202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BD6617" w:rsidRPr="00BD6617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1 - Cena (koszt) - 90.00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2 - Termin realizacji - 10.00</w:t>
            </w:r>
          </w:p>
        </w:tc>
        <w:tc>
          <w:tcPr>
            <w:tcW w:w="1748" w:type="dxa"/>
          </w:tcPr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BD6617" w:rsidRPr="00473906" w:rsidTr="00C16E4F">
        <w:tc>
          <w:tcPr>
            <w:tcW w:w="2277" w:type="dxa"/>
          </w:tcPr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D6617">
              <w:rPr>
                <w:rFonts w:ascii="Tahoma" w:hAnsi="Tahoma" w:cs="Tahoma"/>
                <w:sz w:val="16"/>
                <w:szCs w:val="16"/>
              </w:rPr>
              <w:t>Dostawa metalowych szaf biurowych dla Wydziału Budownictwa Politechniki Częstochowskiej</w:t>
            </w:r>
          </w:p>
        </w:tc>
        <w:tc>
          <w:tcPr>
            <w:tcW w:w="2651" w:type="dxa"/>
          </w:tcPr>
          <w:p w:rsidR="00BD6617" w:rsidRPr="00473906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Biuro Kosztorysowo-Handlowe MATEO Mateusz Słomiński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Sławieńska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sz w:val="16"/>
                <w:szCs w:val="16"/>
              </w:rPr>
              <w:t>9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76-010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sz w:val="16"/>
                <w:szCs w:val="16"/>
              </w:rPr>
              <w:t>Polanów</w:t>
            </w:r>
          </w:p>
        </w:tc>
        <w:tc>
          <w:tcPr>
            <w:tcW w:w="2848" w:type="dxa"/>
          </w:tcPr>
          <w:p w:rsidR="00BD6617" w:rsidRPr="00BD6617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1 - Cena (koszt) - 19.78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2 - Termin realizacji - 0.00</w:t>
            </w:r>
          </w:p>
        </w:tc>
        <w:tc>
          <w:tcPr>
            <w:tcW w:w="1748" w:type="dxa"/>
          </w:tcPr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 xml:space="preserve">  19,78</w:t>
            </w:r>
          </w:p>
        </w:tc>
      </w:tr>
      <w:tr w:rsidR="00BD6617" w:rsidRPr="00473906" w:rsidTr="00C16E4F">
        <w:tc>
          <w:tcPr>
            <w:tcW w:w="2277" w:type="dxa"/>
          </w:tcPr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D6617">
              <w:rPr>
                <w:rFonts w:ascii="Tahoma" w:hAnsi="Tahoma" w:cs="Tahoma"/>
                <w:sz w:val="16"/>
                <w:szCs w:val="16"/>
              </w:rPr>
              <w:t>Dostawa metalowych szaf biurowych dla Wydziału Budownictwa Politechniki Częstochowskiej</w:t>
            </w:r>
          </w:p>
        </w:tc>
        <w:tc>
          <w:tcPr>
            <w:tcW w:w="2651" w:type="dxa"/>
          </w:tcPr>
          <w:p w:rsidR="00BD6617" w:rsidRPr="00473906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Tronus Polska Konrad Warda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Ordona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sz w:val="16"/>
                <w:szCs w:val="16"/>
              </w:rPr>
              <w:t>2A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01-237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BD6617" w:rsidRPr="00BD6617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1 - Cena (koszt) - 14.78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2 - Termin realizacji - 0.00</w:t>
            </w:r>
          </w:p>
        </w:tc>
        <w:tc>
          <w:tcPr>
            <w:tcW w:w="1748" w:type="dxa"/>
          </w:tcPr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 xml:space="preserve">  14,78</w:t>
            </w:r>
          </w:p>
        </w:tc>
      </w:tr>
      <w:tr w:rsidR="00BD6617" w:rsidRPr="00473906" w:rsidTr="00C16E4F">
        <w:tc>
          <w:tcPr>
            <w:tcW w:w="2277" w:type="dxa"/>
          </w:tcPr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D6617">
              <w:rPr>
                <w:rFonts w:ascii="Tahoma" w:hAnsi="Tahoma" w:cs="Tahoma"/>
                <w:sz w:val="16"/>
                <w:szCs w:val="16"/>
              </w:rPr>
              <w:t>Dostawa szaf i nadstawek dla Wydziału Budownictwa Politechniki Częstochowskiej</w:t>
            </w:r>
          </w:p>
        </w:tc>
        <w:tc>
          <w:tcPr>
            <w:tcW w:w="2651" w:type="dxa"/>
          </w:tcPr>
          <w:p w:rsidR="00BD6617" w:rsidRPr="00473906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 xml:space="preserve">Firma </w:t>
            </w:r>
            <w:proofErr w:type="spellStart"/>
            <w:r w:rsidRPr="00BD6617">
              <w:rPr>
                <w:rFonts w:ascii="Tahoma" w:hAnsi="Tahoma" w:cs="Tahoma"/>
                <w:sz w:val="16"/>
                <w:szCs w:val="16"/>
              </w:rPr>
              <w:t>Produkcyjno-Usługowo-Handlowa</w:t>
            </w:r>
            <w:proofErr w:type="spellEnd"/>
            <w:r w:rsidRPr="00BD6617">
              <w:rPr>
                <w:rFonts w:ascii="Tahoma" w:hAnsi="Tahoma" w:cs="Tahoma"/>
                <w:sz w:val="16"/>
                <w:szCs w:val="16"/>
              </w:rPr>
              <w:t xml:space="preserve"> Krzysztof Bieda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Piłsudskiego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sz w:val="16"/>
                <w:szCs w:val="16"/>
              </w:rPr>
              <w:t>43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34-600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sz w:val="16"/>
                <w:szCs w:val="16"/>
              </w:rPr>
              <w:t>Limanowa</w:t>
            </w:r>
          </w:p>
        </w:tc>
        <w:tc>
          <w:tcPr>
            <w:tcW w:w="2848" w:type="dxa"/>
          </w:tcPr>
          <w:p w:rsidR="00BD6617" w:rsidRPr="00BD6617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1 - Cena (koszt) - 90.00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2 - Termin realizacji - 0.00</w:t>
            </w:r>
          </w:p>
        </w:tc>
        <w:tc>
          <w:tcPr>
            <w:tcW w:w="1748" w:type="dxa"/>
          </w:tcPr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 xml:space="preserve">  90,00</w:t>
            </w:r>
          </w:p>
        </w:tc>
      </w:tr>
      <w:tr w:rsidR="00BD6617" w:rsidRPr="00473906" w:rsidTr="00C16E4F">
        <w:tc>
          <w:tcPr>
            <w:tcW w:w="2277" w:type="dxa"/>
          </w:tcPr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D6617">
              <w:rPr>
                <w:rFonts w:ascii="Tahoma" w:hAnsi="Tahoma" w:cs="Tahoma"/>
                <w:sz w:val="16"/>
                <w:szCs w:val="16"/>
              </w:rPr>
              <w:t>Dostawa szaf i nadstawek dla Wydziału Budownictwa Politechniki Częstochowskiej</w:t>
            </w:r>
          </w:p>
        </w:tc>
        <w:tc>
          <w:tcPr>
            <w:tcW w:w="2651" w:type="dxa"/>
          </w:tcPr>
          <w:p w:rsidR="00BD6617" w:rsidRPr="00473906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 xml:space="preserve">DECORTEK Grzegorz </w:t>
            </w:r>
            <w:proofErr w:type="spellStart"/>
            <w:r w:rsidRPr="00BD6617">
              <w:rPr>
                <w:rFonts w:ascii="Tahoma" w:hAnsi="Tahoma" w:cs="Tahoma"/>
                <w:sz w:val="16"/>
                <w:szCs w:val="16"/>
              </w:rPr>
              <w:t>Kulejewski</w:t>
            </w:r>
            <w:proofErr w:type="spellEnd"/>
          </w:p>
          <w:p w:rsidR="00BD6617" w:rsidRPr="00473906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ul. Powstańców Śląskich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sz w:val="16"/>
                <w:szCs w:val="16"/>
              </w:rPr>
              <w:t>50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42-140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sz w:val="16"/>
                <w:szCs w:val="16"/>
              </w:rPr>
              <w:t>Panki</w:t>
            </w:r>
          </w:p>
        </w:tc>
        <w:tc>
          <w:tcPr>
            <w:tcW w:w="2848" w:type="dxa"/>
          </w:tcPr>
          <w:p w:rsidR="00BD6617" w:rsidRPr="00BD6617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1 - Cena (koszt) - 72.87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2 - Termin realizacji - 0.00</w:t>
            </w:r>
          </w:p>
        </w:tc>
        <w:tc>
          <w:tcPr>
            <w:tcW w:w="1748" w:type="dxa"/>
          </w:tcPr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 xml:space="preserve">  72,87</w:t>
            </w:r>
          </w:p>
        </w:tc>
      </w:tr>
      <w:tr w:rsidR="00BD6617" w:rsidRPr="00473906" w:rsidTr="00C16E4F">
        <w:tc>
          <w:tcPr>
            <w:tcW w:w="2277" w:type="dxa"/>
          </w:tcPr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D6617">
              <w:rPr>
                <w:rFonts w:ascii="Tahoma" w:hAnsi="Tahoma" w:cs="Tahoma"/>
                <w:sz w:val="16"/>
                <w:szCs w:val="16"/>
              </w:rPr>
              <w:t>Dostawa szaf i nadstawek dla Wydziału Budownictwa Politechniki Częstochowskiej</w:t>
            </w:r>
          </w:p>
        </w:tc>
        <w:tc>
          <w:tcPr>
            <w:tcW w:w="2651" w:type="dxa"/>
          </w:tcPr>
          <w:p w:rsidR="00BD6617" w:rsidRPr="00473906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Biuro Kosztorysowo-Handlowe MATEO Mateusz Słomiński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Sławieńska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sz w:val="16"/>
                <w:szCs w:val="16"/>
              </w:rPr>
              <w:t>9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76-010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sz w:val="16"/>
                <w:szCs w:val="16"/>
              </w:rPr>
              <w:t>Polanów</w:t>
            </w:r>
          </w:p>
        </w:tc>
        <w:tc>
          <w:tcPr>
            <w:tcW w:w="2848" w:type="dxa"/>
          </w:tcPr>
          <w:p w:rsidR="00BD6617" w:rsidRPr="00BD6617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1 - Cena (koszt) - 28.13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2 - Termin realizacji - 0.00</w:t>
            </w:r>
          </w:p>
        </w:tc>
        <w:tc>
          <w:tcPr>
            <w:tcW w:w="1748" w:type="dxa"/>
          </w:tcPr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 xml:space="preserve">  28,13</w:t>
            </w:r>
          </w:p>
        </w:tc>
      </w:tr>
      <w:tr w:rsidR="00BD6617" w:rsidRPr="00473906" w:rsidTr="00C16E4F">
        <w:tc>
          <w:tcPr>
            <w:tcW w:w="2277" w:type="dxa"/>
          </w:tcPr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D6617">
              <w:rPr>
                <w:rFonts w:ascii="Tahoma" w:hAnsi="Tahoma" w:cs="Tahoma"/>
                <w:sz w:val="16"/>
                <w:szCs w:val="16"/>
              </w:rPr>
              <w:t>Dostawa szaf i nadstawek dla Wydziału Budownictwa Politechniki Częstochowskiej</w:t>
            </w:r>
          </w:p>
        </w:tc>
        <w:tc>
          <w:tcPr>
            <w:tcW w:w="2651" w:type="dxa"/>
          </w:tcPr>
          <w:p w:rsidR="00BD6617" w:rsidRPr="00473906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Tronus Polska Konrad Warda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Ordona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sz w:val="16"/>
                <w:szCs w:val="16"/>
              </w:rPr>
              <w:t>2A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01-237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BD6617" w:rsidRPr="00BD6617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1 - Cena (koszt) - 0.00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2 - Termin realizacji - 0.00</w:t>
            </w:r>
          </w:p>
        </w:tc>
        <w:tc>
          <w:tcPr>
            <w:tcW w:w="1748" w:type="dxa"/>
          </w:tcPr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BD6617" w:rsidRPr="00473906" w:rsidTr="00C16E4F">
        <w:tc>
          <w:tcPr>
            <w:tcW w:w="2277" w:type="dxa"/>
          </w:tcPr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D6617">
              <w:rPr>
                <w:rFonts w:ascii="Tahoma" w:hAnsi="Tahoma" w:cs="Tahoma"/>
                <w:sz w:val="16"/>
                <w:szCs w:val="16"/>
              </w:rPr>
              <w:t>Dostawa krzeseł tapicerowanych dla Katedry Mechaniki Technicznej Politechniki Częstochowskiej</w:t>
            </w:r>
          </w:p>
        </w:tc>
        <w:tc>
          <w:tcPr>
            <w:tcW w:w="2651" w:type="dxa"/>
          </w:tcPr>
          <w:p w:rsidR="00BD6617" w:rsidRPr="00473906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 xml:space="preserve">DECORTEK Grzegorz </w:t>
            </w:r>
            <w:proofErr w:type="spellStart"/>
            <w:r w:rsidRPr="00BD6617">
              <w:rPr>
                <w:rFonts w:ascii="Tahoma" w:hAnsi="Tahoma" w:cs="Tahoma"/>
                <w:sz w:val="16"/>
                <w:szCs w:val="16"/>
              </w:rPr>
              <w:t>Kulejewski</w:t>
            </w:r>
            <w:proofErr w:type="spellEnd"/>
          </w:p>
          <w:p w:rsidR="00BD6617" w:rsidRPr="00473906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ul. Powstańców Śląskich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sz w:val="16"/>
                <w:szCs w:val="16"/>
              </w:rPr>
              <w:t>50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42-140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sz w:val="16"/>
                <w:szCs w:val="16"/>
              </w:rPr>
              <w:t>Panki</w:t>
            </w:r>
          </w:p>
        </w:tc>
        <w:tc>
          <w:tcPr>
            <w:tcW w:w="2848" w:type="dxa"/>
          </w:tcPr>
          <w:p w:rsidR="00BD6617" w:rsidRPr="00BD6617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1 - Cena (koszt) - 90.00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2 - Termin realizacji - 0.00</w:t>
            </w:r>
          </w:p>
        </w:tc>
        <w:tc>
          <w:tcPr>
            <w:tcW w:w="1748" w:type="dxa"/>
          </w:tcPr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 xml:space="preserve">  90,00</w:t>
            </w:r>
          </w:p>
        </w:tc>
      </w:tr>
      <w:tr w:rsidR="00BD6617" w:rsidRPr="00473906" w:rsidTr="00C16E4F">
        <w:tc>
          <w:tcPr>
            <w:tcW w:w="2277" w:type="dxa"/>
          </w:tcPr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D6617">
              <w:rPr>
                <w:rFonts w:ascii="Tahoma" w:hAnsi="Tahoma" w:cs="Tahoma"/>
                <w:sz w:val="16"/>
                <w:szCs w:val="16"/>
              </w:rPr>
              <w:t>Dostawa krzeseł tapicerowanych dla Katedry Mechaniki Technicznej Politechniki Częstochowskiej</w:t>
            </w:r>
          </w:p>
        </w:tc>
        <w:tc>
          <w:tcPr>
            <w:tcW w:w="2651" w:type="dxa"/>
          </w:tcPr>
          <w:p w:rsidR="00BD6617" w:rsidRPr="00473906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Biuro Kosztorysowo-Handlowe MATEO Mateusz Słomiński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Sławieńska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sz w:val="16"/>
                <w:szCs w:val="16"/>
              </w:rPr>
              <w:t>9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76-010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sz w:val="16"/>
                <w:szCs w:val="16"/>
              </w:rPr>
              <w:t>Polanów</w:t>
            </w:r>
          </w:p>
        </w:tc>
        <w:tc>
          <w:tcPr>
            <w:tcW w:w="2848" w:type="dxa"/>
          </w:tcPr>
          <w:p w:rsidR="00BD6617" w:rsidRPr="00BD6617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1 - Cena (koszt) - 54.94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2 - Termin realizacji - 0.00</w:t>
            </w:r>
          </w:p>
        </w:tc>
        <w:tc>
          <w:tcPr>
            <w:tcW w:w="1748" w:type="dxa"/>
          </w:tcPr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 xml:space="preserve">  54,94</w:t>
            </w:r>
          </w:p>
        </w:tc>
      </w:tr>
      <w:tr w:rsidR="00BD6617" w:rsidRPr="00473906" w:rsidTr="00C16E4F">
        <w:tc>
          <w:tcPr>
            <w:tcW w:w="2277" w:type="dxa"/>
          </w:tcPr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D6617">
              <w:rPr>
                <w:rFonts w:ascii="Tahoma" w:hAnsi="Tahoma" w:cs="Tahoma"/>
                <w:sz w:val="16"/>
                <w:szCs w:val="16"/>
              </w:rPr>
              <w:t>Dostawa krzeseł tapicerowanych dla Katedry Mechaniki Technicznej Politechniki Częstochowskiej</w:t>
            </w:r>
          </w:p>
        </w:tc>
        <w:tc>
          <w:tcPr>
            <w:tcW w:w="2651" w:type="dxa"/>
          </w:tcPr>
          <w:p w:rsidR="00BD6617" w:rsidRPr="00473906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Tronus Polska Konrad Warda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Ordona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sz w:val="16"/>
                <w:szCs w:val="16"/>
              </w:rPr>
              <w:t>2A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01-237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BD6617" w:rsidRPr="00BD6617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1 - Cena (koszt) - 38.89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2 - Termin realizacji - 0.00</w:t>
            </w:r>
          </w:p>
        </w:tc>
        <w:tc>
          <w:tcPr>
            <w:tcW w:w="1748" w:type="dxa"/>
          </w:tcPr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 xml:space="preserve">  38,89</w:t>
            </w:r>
          </w:p>
        </w:tc>
      </w:tr>
      <w:tr w:rsidR="00BD6617" w:rsidRPr="00473906" w:rsidTr="00C16E4F">
        <w:tc>
          <w:tcPr>
            <w:tcW w:w="2277" w:type="dxa"/>
          </w:tcPr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D6617">
              <w:rPr>
                <w:rFonts w:ascii="Tahoma" w:hAnsi="Tahoma" w:cs="Tahoma"/>
                <w:sz w:val="16"/>
                <w:szCs w:val="16"/>
              </w:rPr>
              <w:t>Dostawa mebli dla Katedry Mechaniki Technicznej Politechniki Częstochowskiej</w:t>
            </w:r>
          </w:p>
        </w:tc>
        <w:tc>
          <w:tcPr>
            <w:tcW w:w="2651" w:type="dxa"/>
          </w:tcPr>
          <w:p w:rsidR="00BD6617" w:rsidRPr="00473906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 xml:space="preserve">Firma </w:t>
            </w:r>
            <w:proofErr w:type="spellStart"/>
            <w:r w:rsidRPr="00BD6617">
              <w:rPr>
                <w:rFonts w:ascii="Tahoma" w:hAnsi="Tahoma" w:cs="Tahoma"/>
                <w:sz w:val="16"/>
                <w:szCs w:val="16"/>
              </w:rPr>
              <w:t>Produkcyjno-Usługowo-Handlowa</w:t>
            </w:r>
            <w:proofErr w:type="spellEnd"/>
            <w:r w:rsidRPr="00BD6617">
              <w:rPr>
                <w:rFonts w:ascii="Tahoma" w:hAnsi="Tahoma" w:cs="Tahoma"/>
                <w:sz w:val="16"/>
                <w:szCs w:val="16"/>
              </w:rPr>
              <w:t xml:space="preserve"> Krzysztof Bieda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Piłsudskiego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sz w:val="16"/>
                <w:szCs w:val="16"/>
              </w:rPr>
              <w:t>43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34-600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sz w:val="16"/>
                <w:szCs w:val="16"/>
              </w:rPr>
              <w:t>Limanowa</w:t>
            </w:r>
          </w:p>
        </w:tc>
        <w:tc>
          <w:tcPr>
            <w:tcW w:w="2848" w:type="dxa"/>
          </w:tcPr>
          <w:p w:rsidR="00BD6617" w:rsidRPr="00BD6617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1 - Cena (koszt) - 90.00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2 - Termin realizacji - 0.00</w:t>
            </w:r>
          </w:p>
        </w:tc>
        <w:tc>
          <w:tcPr>
            <w:tcW w:w="1748" w:type="dxa"/>
          </w:tcPr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 xml:space="preserve">  90,00</w:t>
            </w:r>
          </w:p>
        </w:tc>
      </w:tr>
      <w:tr w:rsidR="00BD6617" w:rsidRPr="00473906" w:rsidTr="00C16E4F">
        <w:tc>
          <w:tcPr>
            <w:tcW w:w="2277" w:type="dxa"/>
          </w:tcPr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D6617">
              <w:rPr>
                <w:rFonts w:ascii="Tahoma" w:hAnsi="Tahoma" w:cs="Tahoma"/>
                <w:sz w:val="16"/>
                <w:szCs w:val="16"/>
              </w:rPr>
              <w:t>Dostawa mebli dla Katedry Mechaniki Technicznej Politechniki Częstochowskiej</w:t>
            </w:r>
          </w:p>
        </w:tc>
        <w:tc>
          <w:tcPr>
            <w:tcW w:w="2651" w:type="dxa"/>
          </w:tcPr>
          <w:p w:rsidR="00BD6617" w:rsidRPr="00473906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 xml:space="preserve">DECORTEK Grzegorz </w:t>
            </w:r>
            <w:proofErr w:type="spellStart"/>
            <w:r w:rsidRPr="00BD6617">
              <w:rPr>
                <w:rFonts w:ascii="Tahoma" w:hAnsi="Tahoma" w:cs="Tahoma"/>
                <w:sz w:val="16"/>
                <w:szCs w:val="16"/>
              </w:rPr>
              <w:t>Kulejewski</w:t>
            </w:r>
            <w:proofErr w:type="spellEnd"/>
          </w:p>
          <w:p w:rsidR="00BD6617" w:rsidRPr="00473906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ul. Powstańców Śląskich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sz w:val="16"/>
                <w:szCs w:val="16"/>
              </w:rPr>
              <w:t>50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42-140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sz w:val="16"/>
                <w:szCs w:val="16"/>
              </w:rPr>
              <w:t>Panki</w:t>
            </w:r>
          </w:p>
        </w:tc>
        <w:tc>
          <w:tcPr>
            <w:tcW w:w="2848" w:type="dxa"/>
          </w:tcPr>
          <w:p w:rsidR="00BD6617" w:rsidRPr="00BD6617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1 - Cena (koszt) - 71.52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2 - Termin realizacji - 0.00</w:t>
            </w:r>
          </w:p>
        </w:tc>
        <w:tc>
          <w:tcPr>
            <w:tcW w:w="1748" w:type="dxa"/>
          </w:tcPr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 xml:space="preserve">  71,52</w:t>
            </w:r>
          </w:p>
        </w:tc>
      </w:tr>
      <w:tr w:rsidR="00BD6617" w:rsidRPr="00473906" w:rsidTr="00C16E4F">
        <w:tc>
          <w:tcPr>
            <w:tcW w:w="2277" w:type="dxa"/>
          </w:tcPr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D6617">
              <w:rPr>
                <w:rFonts w:ascii="Tahoma" w:hAnsi="Tahoma" w:cs="Tahoma"/>
                <w:sz w:val="16"/>
                <w:szCs w:val="16"/>
              </w:rPr>
              <w:t>Dostawa mebli dla Katedry Mechaniki Technicznej Politechniki Częstochowskiej</w:t>
            </w:r>
          </w:p>
        </w:tc>
        <w:tc>
          <w:tcPr>
            <w:tcW w:w="2651" w:type="dxa"/>
          </w:tcPr>
          <w:p w:rsidR="00BD6617" w:rsidRPr="00473906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Tronus Polska Konrad Warda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Ordona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sz w:val="16"/>
                <w:szCs w:val="16"/>
              </w:rPr>
              <w:t>2A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01-237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sz w:val="16"/>
                <w:szCs w:val="16"/>
              </w:rPr>
              <w:t>Warszawa</w:t>
            </w:r>
          </w:p>
        </w:tc>
        <w:tc>
          <w:tcPr>
            <w:tcW w:w="2848" w:type="dxa"/>
          </w:tcPr>
          <w:p w:rsidR="00BD6617" w:rsidRPr="00BD6617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1 - Cena (koszt) - 39.28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2 - Termin realizacji - 0.00</w:t>
            </w:r>
          </w:p>
        </w:tc>
        <w:tc>
          <w:tcPr>
            <w:tcW w:w="1748" w:type="dxa"/>
          </w:tcPr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 xml:space="preserve">  39,28</w:t>
            </w:r>
          </w:p>
        </w:tc>
      </w:tr>
      <w:tr w:rsidR="00BD6617" w:rsidRPr="00473906" w:rsidTr="00C16E4F">
        <w:tc>
          <w:tcPr>
            <w:tcW w:w="2277" w:type="dxa"/>
          </w:tcPr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BD6617">
              <w:rPr>
                <w:rFonts w:ascii="Tahoma" w:hAnsi="Tahoma" w:cs="Tahoma"/>
                <w:sz w:val="16"/>
                <w:szCs w:val="16"/>
              </w:rPr>
              <w:t>Dostawa mebli dla Katedry Mechaniki Technicznej Politechniki Częstochowskiej</w:t>
            </w:r>
          </w:p>
        </w:tc>
        <w:tc>
          <w:tcPr>
            <w:tcW w:w="2651" w:type="dxa"/>
          </w:tcPr>
          <w:p w:rsidR="00BD6617" w:rsidRPr="00473906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Biuro Kosztorysowo-Handlowe MATEO Mateusz Słomiński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Sławieńska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sz w:val="16"/>
                <w:szCs w:val="16"/>
              </w:rPr>
              <w:t>9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76-010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6617">
              <w:rPr>
                <w:rFonts w:ascii="Tahoma" w:hAnsi="Tahoma" w:cs="Tahoma"/>
                <w:sz w:val="16"/>
                <w:szCs w:val="16"/>
              </w:rPr>
              <w:t>Polanów</w:t>
            </w:r>
          </w:p>
        </w:tc>
        <w:tc>
          <w:tcPr>
            <w:tcW w:w="2848" w:type="dxa"/>
          </w:tcPr>
          <w:p w:rsidR="00BD6617" w:rsidRPr="00BD6617" w:rsidRDefault="00BD6617" w:rsidP="00C16E4F">
            <w:pPr>
              <w:rPr>
                <w:rFonts w:ascii="Tahoma" w:hAnsi="Tahoma" w:cs="Tahoma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1 - Cena (koszt) - 24.13</w:t>
            </w:r>
          </w:p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>2 - Termin realizacji - 0.00</w:t>
            </w:r>
          </w:p>
        </w:tc>
        <w:tc>
          <w:tcPr>
            <w:tcW w:w="1748" w:type="dxa"/>
          </w:tcPr>
          <w:p w:rsidR="00BD6617" w:rsidRPr="00473906" w:rsidRDefault="00BD6617" w:rsidP="00C16E4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6617">
              <w:rPr>
                <w:rFonts w:ascii="Tahoma" w:hAnsi="Tahoma" w:cs="Tahoma"/>
                <w:sz w:val="16"/>
                <w:szCs w:val="16"/>
              </w:rPr>
              <w:t xml:space="preserve">  24,13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6F550B" w:rsidRPr="00473906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 w:rsidRPr="004739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182D" w:rsidRDefault="0057182D">
      <w:r>
        <w:separator/>
      </w:r>
    </w:p>
  </w:endnote>
  <w:endnote w:type="continuationSeparator" w:id="0">
    <w:p w:rsidR="0057182D" w:rsidRDefault="005718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617" w:rsidRDefault="00BD661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DF0BF9">
      <w:rPr>
        <w:rStyle w:val="Numerstrony"/>
        <w:rFonts w:ascii="Tahoma" w:hAnsi="Tahoma" w:cs="Tahoma"/>
        <w:noProof/>
        <w:sz w:val="16"/>
        <w:szCs w:val="16"/>
      </w:rPr>
      <w:t>3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DF0BF9">
      <w:rPr>
        <w:rStyle w:val="Numerstrony"/>
        <w:rFonts w:ascii="Tahoma" w:hAnsi="Tahoma" w:cs="Tahoma"/>
        <w:noProof/>
        <w:sz w:val="16"/>
        <w:szCs w:val="16"/>
      </w:rPr>
      <w:t>3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617" w:rsidRDefault="00BD661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182D" w:rsidRDefault="0057182D">
      <w:r>
        <w:separator/>
      </w:r>
    </w:p>
  </w:footnote>
  <w:footnote w:type="continuationSeparator" w:id="0">
    <w:p w:rsidR="0057182D" w:rsidRDefault="005718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617" w:rsidRDefault="00BD661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617" w:rsidRDefault="00BD661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6617" w:rsidRDefault="00BD661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BD6617"/>
    <w:rsid w:val="000034E3"/>
    <w:rsid w:val="000829DF"/>
    <w:rsid w:val="000961E4"/>
    <w:rsid w:val="000A2424"/>
    <w:rsid w:val="000A28CD"/>
    <w:rsid w:val="000E5FD3"/>
    <w:rsid w:val="001B63B0"/>
    <w:rsid w:val="002650A3"/>
    <w:rsid w:val="0029663E"/>
    <w:rsid w:val="002D2860"/>
    <w:rsid w:val="00323C23"/>
    <w:rsid w:val="00440209"/>
    <w:rsid w:val="00473906"/>
    <w:rsid w:val="00497E0E"/>
    <w:rsid w:val="004E4C84"/>
    <w:rsid w:val="004F7483"/>
    <w:rsid w:val="00525185"/>
    <w:rsid w:val="00555136"/>
    <w:rsid w:val="00561C04"/>
    <w:rsid w:val="00564B92"/>
    <w:rsid w:val="0057182D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5A7E"/>
    <w:rsid w:val="00AF25E0"/>
    <w:rsid w:val="00B95329"/>
    <w:rsid w:val="00BC1CB9"/>
    <w:rsid w:val="00BD6617"/>
    <w:rsid w:val="00BE1135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DF0BF9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967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6762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 </dc:creator>
  <cp:keywords/>
  <cp:lastModifiedBy> </cp:lastModifiedBy>
  <cp:revision>2</cp:revision>
  <cp:lastPrinted>1601-01-01T00:00:00Z</cp:lastPrinted>
  <dcterms:created xsi:type="dcterms:W3CDTF">2015-12-17T09:37:00Z</dcterms:created>
  <dcterms:modified xsi:type="dcterms:W3CDTF">2015-12-17T09:37:00Z</dcterms:modified>
</cp:coreProperties>
</file>