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3625D" w:rsidRPr="0003625D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3625D" w:rsidRPr="0003625D">
        <w:rPr>
          <w:rFonts w:ascii="Times New Roman" w:eastAsia="Times New Roman" w:hAnsi="Times New Roman"/>
          <w:b/>
          <w:sz w:val="24"/>
          <w:szCs w:val="20"/>
          <w:lang w:eastAsia="pl-PL"/>
        </w:rPr>
        <w:t>ZP/D-85/A/15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3625D" w:rsidRPr="0003625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3625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3625D">
        <w:rPr>
          <w:rFonts w:ascii="Times New Roman" w:eastAsia="Times New Roman" w:hAnsi="Times New Roman"/>
          <w:b/>
          <w:sz w:val="24"/>
          <w:szCs w:val="24"/>
          <w:lang w:eastAsia="pl-PL"/>
        </w:rPr>
        <w:t>Dostawa zasilacza (AC, DC, AC+DC)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5B7" w:rsidRDefault="00C455B7" w:rsidP="00025386">
      <w:pPr>
        <w:spacing w:after="0" w:line="240" w:lineRule="auto"/>
      </w:pPr>
      <w:r>
        <w:separator/>
      </w:r>
    </w:p>
  </w:endnote>
  <w:endnote w:type="continuationSeparator" w:id="0">
    <w:p w:rsidR="00C455B7" w:rsidRDefault="00C455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D" w:rsidRDefault="000362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2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2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D" w:rsidRDefault="000362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5B7" w:rsidRDefault="00C455B7" w:rsidP="00025386">
      <w:pPr>
        <w:spacing w:after="0" w:line="240" w:lineRule="auto"/>
      </w:pPr>
      <w:r>
        <w:separator/>
      </w:r>
    </w:p>
  </w:footnote>
  <w:footnote w:type="continuationSeparator" w:id="0">
    <w:p w:rsidR="00C455B7" w:rsidRDefault="00C455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D" w:rsidRDefault="000362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D" w:rsidRDefault="000362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D" w:rsidRDefault="000362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5B7"/>
    <w:rsid w:val="00025386"/>
    <w:rsid w:val="0003625D"/>
    <w:rsid w:val="001C2314"/>
    <w:rsid w:val="005624D8"/>
    <w:rsid w:val="008F2498"/>
    <w:rsid w:val="00A56A6F"/>
    <w:rsid w:val="00C455B7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316A6C3-5CCA-4911-94B1-15EEE0E1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2015-12-09T09:02:00Z</dcterms:created>
  <dcterms:modified xsi:type="dcterms:W3CDTF">2015-12-09T09:02:00Z</dcterms:modified>
</cp:coreProperties>
</file>