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40E01" w:rsidRPr="00440E0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40E01" w:rsidRPr="00440E0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40E01" w:rsidP="009A21D7">
      <w:pPr>
        <w:pStyle w:val="Tekstpodstawowywcity"/>
        <w:spacing w:line="360" w:lineRule="auto"/>
        <w:ind w:firstLine="0"/>
      </w:pPr>
      <w:r w:rsidRPr="00440E01">
        <w:rPr>
          <w:b/>
        </w:rPr>
        <w:t>Dostawa zasilacza (AC, DC, AC+DC) dla Wydziału Elektrycznego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40E01" w:rsidRPr="00440E0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40E01" w:rsidRPr="00440E01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40E01" w:rsidRPr="00440E0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40E01" w:rsidRPr="00440E0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BCA" w:rsidRDefault="00072BCA">
      <w:r>
        <w:separator/>
      </w:r>
    </w:p>
  </w:endnote>
  <w:endnote w:type="continuationSeparator" w:id="0">
    <w:p w:rsidR="00072BCA" w:rsidRDefault="00072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0E0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0E0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E01" w:rsidRDefault="00440E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BCA" w:rsidRDefault="00072BCA">
      <w:r>
        <w:separator/>
      </w:r>
    </w:p>
  </w:footnote>
  <w:footnote w:type="continuationSeparator" w:id="0">
    <w:p w:rsidR="00072BCA" w:rsidRDefault="00072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E01" w:rsidRDefault="00440E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E01" w:rsidRDefault="00440E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E01" w:rsidRDefault="00440E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2BCA"/>
    <w:rsid w:val="00002F64"/>
    <w:rsid w:val="00072BCA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40E0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807CD6-54B2-49D3-AF8E-D829460F3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2015-12-09T09:01:00Z</dcterms:created>
  <dcterms:modified xsi:type="dcterms:W3CDTF">2015-12-09T09:01:00Z</dcterms:modified>
</cp:coreProperties>
</file>