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748CC">
      <w:pPr>
        <w:spacing w:line="360" w:lineRule="auto"/>
        <w:rPr>
          <w:b/>
          <w:bCs/>
          <w:color w:val="000000"/>
          <w:sz w:val="24"/>
        </w:rPr>
      </w:pPr>
      <w:r w:rsidRPr="00B748C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748CC">
      <w:pPr>
        <w:spacing w:line="360" w:lineRule="auto"/>
        <w:rPr>
          <w:color w:val="000000"/>
          <w:sz w:val="24"/>
        </w:rPr>
      </w:pPr>
      <w:r w:rsidRPr="00B748C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748C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748CC">
      <w:pPr>
        <w:spacing w:line="360" w:lineRule="auto"/>
        <w:rPr>
          <w:color w:val="000000"/>
          <w:sz w:val="24"/>
        </w:rPr>
      </w:pPr>
      <w:r w:rsidRPr="00B748C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748C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748C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748CC" w:rsidRPr="00B748C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748CC" w:rsidRPr="00B748C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748CC" w:rsidRPr="00B748CC">
        <w:rPr>
          <w:b/>
          <w:color w:val="000000"/>
          <w:sz w:val="24"/>
        </w:rPr>
        <w:t xml:space="preserve">Instalacja fotowoltaiczna do zasilania serwerowni MSK </w:t>
      </w:r>
      <w:proofErr w:type="spellStart"/>
      <w:r w:rsidR="00B748CC" w:rsidRPr="00B748CC">
        <w:rPr>
          <w:b/>
          <w:color w:val="000000"/>
          <w:sz w:val="24"/>
        </w:rPr>
        <w:t>CzestMAN</w:t>
      </w:r>
      <w:proofErr w:type="spellEnd"/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748CC" w:rsidTr="00F804CC">
        <w:trPr>
          <w:cantSplit/>
        </w:trPr>
        <w:tc>
          <w:tcPr>
            <w:tcW w:w="9640" w:type="dxa"/>
          </w:tcPr>
          <w:p w:rsidR="00B748CC" w:rsidRDefault="00B748CC" w:rsidP="00F804C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748CC">
              <w:rPr>
                <w:sz w:val="24"/>
              </w:rPr>
              <w:t xml:space="preserve">Instalacja fotowoltaiczna do zasilania serwerowni MSK </w:t>
            </w:r>
            <w:proofErr w:type="spellStart"/>
            <w:r w:rsidRPr="00B748CC">
              <w:rPr>
                <w:sz w:val="24"/>
              </w:rPr>
              <w:t>CzestMAN</w:t>
            </w:r>
            <w:proofErr w:type="spellEnd"/>
          </w:p>
          <w:p w:rsidR="00B748CC" w:rsidRDefault="00B748CC" w:rsidP="00F804C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B748CC">
              <w:rPr>
                <w:b/>
                <w:sz w:val="24"/>
              </w:rPr>
              <w:t>Promag</w:t>
            </w:r>
            <w:proofErr w:type="spellEnd"/>
            <w:r w:rsidRPr="00B748CC">
              <w:rPr>
                <w:b/>
                <w:sz w:val="24"/>
              </w:rPr>
              <w:t xml:space="preserve"> Sp. z o.o.</w:t>
            </w:r>
          </w:p>
          <w:p w:rsidR="00B748CC" w:rsidRDefault="00B748CC" w:rsidP="00F804C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48CC">
              <w:rPr>
                <w:b/>
                <w:sz w:val="24"/>
              </w:rPr>
              <w:t>05-503</w:t>
            </w:r>
            <w:r>
              <w:rPr>
                <w:b/>
                <w:sz w:val="24"/>
              </w:rPr>
              <w:t xml:space="preserve"> </w:t>
            </w:r>
            <w:r w:rsidRPr="00B748CC">
              <w:rPr>
                <w:b/>
                <w:sz w:val="24"/>
              </w:rPr>
              <w:t>Antoninów</w:t>
            </w:r>
          </w:p>
          <w:p w:rsidR="00B748CC" w:rsidRDefault="00B748CC" w:rsidP="00F804C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48CC">
              <w:rPr>
                <w:b/>
                <w:sz w:val="24"/>
              </w:rPr>
              <w:t>Masztowa</w:t>
            </w:r>
            <w:r>
              <w:rPr>
                <w:b/>
                <w:sz w:val="24"/>
              </w:rPr>
              <w:t xml:space="preserve"> </w:t>
            </w:r>
            <w:r w:rsidRPr="00B748CC">
              <w:rPr>
                <w:b/>
                <w:sz w:val="24"/>
              </w:rPr>
              <w:t>65</w:t>
            </w:r>
          </w:p>
          <w:p w:rsidR="00B748CC" w:rsidRDefault="00B748CC" w:rsidP="00F804C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9327D8">
              <w:rPr>
                <w:b/>
                <w:sz w:val="24"/>
              </w:rPr>
              <w:t>98 500.00 zł</w:t>
            </w:r>
            <w:bookmarkStart w:id="0" w:name="_GoBack"/>
            <w:bookmarkEnd w:id="0"/>
            <w:r w:rsidRPr="00B748CC">
              <w:rPr>
                <w:b/>
                <w:sz w:val="24"/>
              </w:rPr>
              <w:t>‚</w:t>
            </w:r>
          </w:p>
          <w:p w:rsidR="00B748CC" w:rsidRPr="00253031" w:rsidRDefault="00B748CC" w:rsidP="00F804C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748CC" w:rsidRDefault="00B748CC" w:rsidP="00F804C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748CC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97,66.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748C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748C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okres gwarancji paneli fotowoltaicznych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Promag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Masztowa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05-503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Antoninów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92,66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97,66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Polska Ekologia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Piaskowa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47-400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Racibórz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94,60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97,10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Perez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Photovoltaic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Grzegorz Perz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Moniuszki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40-005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95,50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Hymon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Energy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Dojazd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16a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33-10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91,27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92,27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EkoEnergia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Olszewskiego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25-663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91,27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92,27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CDE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Fotowoltaika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43-190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Mikołów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91,31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91,31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MI-JA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Discus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s.c. Michał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Pytkowski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, Jacek Kołodziejski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Różana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Piaseczno, Nowa Iwiczna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88,07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90,57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GEBRUDER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Peters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Kominka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59-220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Legnica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84,81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87,31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EcoJura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zo.o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 Maja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85,85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86,85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ELTRIX Wielgus Robert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Jaworskiego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05-090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Raszyn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82,66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83,66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Multi Energy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Serwice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Kolady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02-691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78,11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83,11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FreeVolt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Wł. Paciorkiewicza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85-862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79,88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80,88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ECO-TEAM Sp. z o.o. Sp.k.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Poselska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78,69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78,69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KRD Global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Graup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Złota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61/101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00-819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76,10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77,10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Eco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Voltaika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Marek Popowicz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29-100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Włoszczowa, Kurzelów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74,20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76,70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SKORUT SYSTEMY SOLARNE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32-400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72,75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73,75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Provsolar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Kopija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Bogusław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Sportowa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74-100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Gryfino, Chwarstnica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72,50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SOLEKO Polska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29-105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Krosocin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, Oleszno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61,33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63,83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Solartime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Okulickiego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35-222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52,25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52,25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Firma Gutkowski Jan Gutkowski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17 Stycznia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92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43,75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43,75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Notico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S.K.A.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Matejki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P.N.B.E. Odnawialne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Żródła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Energii Z. J. Paczkowscy, K.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Smacki</w:t>
            </w:r>
            <w:proofErr w:type="spellEnd"/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Chełmińska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86-300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Grudziądz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B748CC" w:rsidRPr="00C63DA0" w:rsidTr="00F804CC">
        <w:tc>
          <w:tcPr>
            <w:tcW w:w="54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Soleo</w:t>
            </w:r>
            <w:proofErr w:type="spellEnd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PV Tomasz Adamczak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Stary Trakt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32-086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  <w:proofErr w:type="spellEnd"/>
          </w:p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CC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48CC" w:rsidRPr="00C63DA0" w:rsidRDefault="00B748CC" w:rsidP="00F804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748CC">
      <w:pPr>
        <w:pStyle w:val="Nagwek"/>
        <w:tabs>
          <w:tab w:val="clear" w:pos="4536"/>
        </w:tabs>
        <w:jc w:val="both"/>
        <w:rPr>
          <w:sz w:val="24"/>
        </w:rPr>
      </w:pPr>
      <w:r w:rsidRPr="00B748C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748CC">
        <w:rPr>
          <w:sz w:val="24"/>
        </w:rPr>
        <w:t>2015-12-07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847" w:rsidRDefault="000E1847">
      <w:r>
        <w:separator/>
      </w:r>
    </w:p>
  </w:endnote>
  <w:endnote w:type="continuationSeparator" w:id="0">
    <w:p w:rsidR="000E1847" w:rsidRDefault="000E1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CC" w:rsidRDefault="00B748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9327D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27D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27D8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CC" w:rsidRDefault="00B748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847" w:rsidRDefault="000E1847">
      <w:r>
        <w:separator/>
      </w:r>
    </w:p>
  </w:footnote>
  <w:footnote w:type="continuationSeparator" w:id="0">
    <w:p w:rsidR="000E1847" w:rsidRDefault="000E1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CC" w:rsidRDefault="00B748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CC" w:rsidRDefault="00B748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CC" w:rsidRDefault="00B748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847"/>
    <w:rsid w:val="000E1847"/>
    <w:rsid w:val="00140696"/>
    <w:rsid w:val="00253031"/>
    <w:rsid w:val="00377700"/>
    <w:rsid w:val="005C147E"/>
    <w:rsid w:val="007118AF"/>
    <w:rsid w:val="007124E4"/>
    <w:rsid w:val="00745012"/>
    <w:rsid w:val="0087722C"/>
    <w:rsid w:val="009327D8"/>
    <w:rsid w:val="00987E41"/>
    <w:rsid w:val="00B748CC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434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2015-12-07T12:14:00Z</dcterms:created>
  <dcterms:modified xsi:type="dcterms:W3CDTF">2015-12-07T12:14:00Z</dcterms:modified>
</cp:coreProperties>
</file>