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9FE" w:rsidRPr="002D2860" w:rsidRDefault="003516AD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3516AD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="005A4211">
        <w:rPr>
          <w:rFonts w:ascii="Tahoma" w:hAnsi="Tahoma" w:cs="Tahoma"/>
          <w:sz w:val="16"/>
          <w:szCs w:val="16"/>
        </w:rPr>
        <w:t>2015-12-01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3516AD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3516AD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3516AD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516AD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516AD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3516AD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516AD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516AD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3516AD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5A4211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5A4211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3516AD" w:rsidRPr="005A4211">
        <w:rPr>
          <w:rFonts w:ascii="Tahoma" w:hAnsi="Tahoma" w:cs="Tahoma"/>
          <w:color w:val="000000"/>
          <w:sz w:val="16"/>
          <w:szCs w:val="16"/>
        </w:rPr>
        <w:t>(34)3250236</w:t>
      </w:r>
      <w:r w:rsidRPr="005A4211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3516AD" w:rsidRPr="005A4211">
        <w:rPr>
          <w:rFonts w:ascii="Tahoma" w:hAnsi="Tahoma" w:cs="Tahoma"/>
          <w:color w:val="000000"/>
          <w:sz w:val="16"/>
          <w:szCs w:val="16"/>
        </w:rPr>
        <w:t>(34)3250415</w:t>
      </w:r>
      <w:r w:rsidRPr="005A4211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3516AD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516AD">
        <w:rPr>
          <w:rFonts w:ascii="Tahoma" w:hAnsi="Tahoma" w:cs="Tahoma"/>
          <w:b/>
          <w:sz w:val="16"/>
          <w:szCs w:val="16"/>
        </w:rPr>
        <w:t>ZP/D-53/A/15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3516AD" w:rsidRPr="003516AD">
        <w:rPr>
          <w:rFonts w:ascii="Tahoma" w:hAnsi="Tahoma" w:cs="Tahoma"/>
          <w:b/>
          <w:sz w:val="16"/>
          <w:szCs w:val="16"/>
        </w:rPr>
        <w:t>ZP/D-53/A/15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3516AD" w:rsidRPr="003516AD">
        <w:rPr>
          <w:rFonts w:ascii="Tahoma" w:hAnsi="Tahoma" w:cs="Tahoma"/>
          <w:b/>
          <w:color w:val="000000"/>
          <w:sz w:val="16"/>
          <w:szCs w:val="16"/>
        </w:rPr>
        <w:t>Dostawa aparatury dla Wydziału Elektrycznego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3516AD" w:rsidRPr="00473906" w:rsidTr="000A1F48">
        <w:trPr>
          <w:cantSplit/>
          <w:trHeight w:val="3069"/>
        </w:trPr>
        <w:tc>
          <w:tcPr>
            <w:tcW w:w="9526" w:type="dxa"/>
          </w:tcPr>
          <w:p w:rsidR="003516AD" w:rsidRDefault="003516AD" w:rsidP="000A1F48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516AD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3516AD" w:rsidRPr="00473906" w:rsidRDefault="003516AD" w:rsidP="000A1F48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516AD" w:rsidRPr="00473906" w:rsidRDefault="003516AD" w:rsidP="000A1F4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516AD">
              <w:rPr>
                <w:rFonts w:ascii="Tahoma" w:hAnsi="Tahoma" w:cs="Tahoma"/>
                <w:b/>
                <w:sz w:val="16"/>
                <w:szCs w:val="16"/>
              </w:rPr>
              <w:t>NDN Zbigniew Daniluk</w:t>
            </w:r>
          </w:p>
          <w:p w:rsidR="003516AD" w:rsidRPr="00473906" w:rsidRDefault="003516AD" w:rsidP="000A1F4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516AD">
              <w:rPr>
                <w:rFonts w:ascii="Tahoma" w:hAnsi="Tahoma" w:cs="Tahoma"/>
                <w:b/>
                <w:sz w:val="16"/>
                <w:szCs w:val="16"/>
              </w:rPr>
              <w:t>02-784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516AD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3516AD" w:rsidRPr="00473906" w:rsidRDefault="003516AD" w:rsidP="000A1F4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516AD">
              <w:rPr>
                <w:rFonts w:ascii="Tahoma" w:hAnsi="Tahoma" w:cs="Tahoma"/>
                <w:b/>
                <w:sz w:val="16"/>
                <w:szCs w:val="16"/>
              </w:rPr>
              <w:t>Janowskiego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516AD">
              <w:rPr>
                <w:rFonts w:ascii="Tahoma" w:hAnsi="Tahoma" w:cs="Tahoma"/>
                <w:b/>
                <w:sz w:val="16"/>
                <w:szCs w:val="16"/>
              </w:rPr>
              <w:t>15</w:t>
            </w:r>
          </w:p>
          <w:p w:rsidR="003516AD" w:rsidRPr="00473906" w:rsidRDefault="003516AD" w:rsidP="000A1F48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5A4211">
              <w:rPr>
                <w:rFonts w:ascii="Tahoma" w:hAnsi="Tahoma" w:cs="Tahoma"/>
                <w:b/>
                <w:sz w:val="16"/>
                <w:szCs w:val="16"/>
              </w:rPr>
              <w:t>3 554.70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516AD" w:rsidRPr="00473906" w:rsidRDefault="003516AD" w:rsidP="000A1F48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516AD" w:rsidRPr="00473906" w:rsidRDefault="003516AD" w:rsidP="000A1F48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</w:t>
            </w:r>
            <w:r w:rsidR="005A4211">
              <w:rPr>
                <w:rFonts w:ascii="Tahoma" w:hAnsi="Tahoma" w:cs="Tahoma"/>
                <w:sz w:val="16"/>
                <w:szCs w:val="16"/>
              </w:rPr>
              <w:t>100 pkt. Cena oferty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mieści się w możliwościach finansowych Zamawiającego. </w:t>
            </w:r>
          </w:p>
        </w:tc>
      </w:tr>
      <w:tr w:rsidR="003516AD" w:rsidRPr="00473906" w:rsidTr="000A1F48">
        <w:trPr>
          <w:cantSplit/>
          <w:trHeight w:val="3069"/>
        </w:trPr>
        <w:tc>
          <w:tcPr>
            <w:tcW w:w="9526" w:type="dxa"/>
          </w:tcPr>
          <w:p w:rsidR="003516AD" w:rsidRDefault="003516AD" w:rsidP="000A1F48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516AD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3516AD" w:rsidRPr="00473906" w:rsidRDefault="003516AD" w:rsidP="000A1F48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516AD" w:rsidRPr="00473906" w:rsidRDefault="003516AD" w:rsidP="000A1F4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516AD">
              <w:rPr>
                <w:rFonts w:ascii="Tahoma" w:hAnsi="Tahoma" w:cs="Tahoma"/>
                <w:b/>
                <w:sz w:val="16"/>
                <w:szCs w:val="16"/>
              </w:rPr>
              <w:t>NDN Zbigniew Daniluk</w:t>
            </w:r>
          </w:p>
          <w:p w:rsidR="003516AD" w:rsidRPr="00473906" w:rsidRDefault="003516AD" w:rsidP="000A1F4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516AD">
              <w:rPr>
                <w:rFonts w:ascii="Tahoma" w:hAnsi="Tahoma" w:cs="Tahoma"/>
                <w:b/>
                <w:sz w:val="16"/>
                <w:szCs w:val="16"/>
              </w:rPr>
              <w:t>02-784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516AD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3516AD" w:rsidRPr="00473906" w:rsidRDefault="003516AD" w:rsidP="000A1F4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516AD">
              <w:rPr>
                <w:rFonts w:ascii="Tahoma" w:hAnsi="Tahoma" w:cs="Tahoma"/>
                <w:b/>
                <w:sz w:val="16"/>
                <w:szCs w:val="16"/>
              </w:rPr>
              <w:t>Janowskiego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516AD">
              <w:rPr>
                <w:rFonts w:ascii="Tahoma" w:hAnsi="Tahoma" w:cs="Tahoma"/>
                <w:b/>
                <w:sz w:val="16"/>
                <w:szCs w:val="16"/>
              </w:rPr>
              <w:t>15</w:t>
            </w:r>
          </w:p>
          <w:p w:rsidR="003516AD" w:rsidRPr="00473906" w:rsidRDefault="003516AD" w:rsidP="000A1F48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5A4211">
              <w:rPr>
                <w:rFonts w:ascii="Tahoma" w:hAnsi="Tahoma" w:cs="Tahoma"/>
                <w:b/>
                <w:sz w:val="16"/>
                <w:szCs w:val="16"/>
              </w:rPr>
              <w:t>3 554.70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516AD" w:rsidRPr="00473906" w:rsidRDefault="003516AD" w:rsidP="000A1F48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516AD" w:rsidRPr="00473906" w:rsidRDefault="003516AD" w:rsidP="000A1F48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– 1</w:t>
            </w:r>
            <w:r w:rsidR="005A4211">
              <w:rPr>
                <w:rFonts w:ascii="Tahoma" w:hAnsi="Tahoma" w:cs="Tahoma"/>
                <w:sz w:val="16"/>
                <w:szCs w:val="16"/>
              </w:rPr>
              <w:t xml:space="preserve">00 pkt. Cena oferty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mieści się w możliwościach finansowych Zamawiającego. </w:t>
            </w:r>
          </w:p>
        </w:tc>
      </w:tr>
      <w:tr w:rsidR="003516AD" w:rsidRPr="00473906" w:rsidTr="000A1F48">
        <w:trPr>
          <w:cantSplit/>
          <w:trHeight w:val="3069"/>
        </w:trPr>
        <w:tc>
          <w:tcPr>
            <w:tcW w:w="9526" w:type="dxa"/>
          </w:tcPr>
          <w:p w:rsidR="003516AD" w:rsidRDefault="003516AD" w:rsidP="000A1F48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516AD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3516AD" w:rsidRPr="00473906" w:rsidRDefault="003516AD" w:rsidP="000A1F48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516AD" w:rsidRPr="00473906" w:rsidRDefault="003516AD" w:rsidP="000A1F4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516AD">
              <w:rPr>
                <w:rFonts w:ascii="Tahoma" w:hAnsi="Tahoma" w:cs="Tahoma"/>
                <w:b/>
                <w:sz w:val="16"/>
                <w:szCs w:val="16"/>
              </w:rPr>
              <w:t>NDN Zbigniew Daniluk</w:t>
            </w:r>
          </w:p>
          <w:p w:rsidR="003516AD" w:rsidRPr="00473906" w:rsidRDefault="003516AD" w:rsidP="000A1F4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516AD">
              <w:rPr>
                <w:rFonts w:ascii="Tahoma" w:hAnsi="Tahoma" w:cs="Tahoma"/>
                <w:b/>
                <w:sz w:val="16"/>
                <w:szCs w:val="16"/>
              </w:rPr>
              <w:t>02-784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516AD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3516AD" w:rsidRPr="00473906" w:rsidRDefault="003516AD" w:rsidP="000A1F4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516AD">
              <w:rPr>
                <w:rFonts w:ascii="Tahoma" w:hAnsi="Tahoma" w:cs="Tahoma"/>
                <w:b/>
                <w:sz w:val="16"/>
                <w:szCs w:val="16"/>
              </w:rPr>
              <w:t>Janowskiego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516AD">
              <w:rPr>
                <w:rFonts w:ascii="Tahoma" w:hAnsi="Tahoma" w:cs="Tahoma"/>
                <w:b/>
                <w:sz w:val="16"/>
                <w:szCs w:val="16"/>
              </w:rPr>
              <w:t>15</w:t>
            </w:r>
          </w:p>
          <w:p w:rsidR="003516AD" w:rsidRPr="00473906" w:rsidRDefault="003516AD" w:rsidP="000A1F48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5A4211">
              <w:rPr>
                <w:rFonts w:ascii="Tahoma" w:hAnsi="Tahoma" w:cs="Tahoma"/>
                <w:b/>
                <w:sz w:val="16"/>
                <w:szCs w:val="16"/>
              </w:rPr>
              <w:t>922.50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516AD" w:rsidRPr="00473906" w:rsidRDefault="003516AD" w:rsidP="000A1F48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516AD" w:rsidRPr="00473906" w:rsidRDefault="003516AD" w:rsidP="000A1F48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– 1</w:t>
            </w:r>
            <w:r w:rsidR="005A4211">
              <w:rPr>
                <w:rFonts w:ascii="Tahoma" w:hAnsi="Tahoma" w:cs="Tahoma"/>
                <w:sz w:val="16"/>
                <w:szCs w:val="16"/>
              </w:rPr>
              <w:t xml:space="preserve">00 pkt. Cena oferty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mieści się w możliwościach finansowych Zamawiającego. </w:t>
            </w:r>
          </w:p>
        </w:tc>
      </w:tr>
      <w:tr w:rsidR="003516AD" w:rsidRPr="00473906" w:rsidTr="000A1F48">
        <w:trPr>
          <w:cantSplit/>
          <w:trHeight w:val="3069"/>
        </w:trPr>
        <w:tc>
          <w:tcPr>
            <w:tcW w:w="9526" w:type="dxa"/>
          </w:tcPr>
          <w:p w:rsidR="003516AD" w:rsidRDefault="003516AD" w:rsidP="000A1F48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516AD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3516AD" w:rsidRPr="00473906" w:rsidRDefault="003516AD" w:rsidP="000A1F48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516AD" w:rsidRPr="00473906" w:rsidRDefault="003516AD" w:rsidP="000A1F4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3516AD">
              <w:rPr>
                <w:rFonts w:ascii="Tahoma" w:hAnsi="Tahoma" w:cs="Tahoma"/>
                <w:b/>
                <w:sz w:val="16"/>
                <w:szCs w:val="16"/>
              </w:rPr>
              <w:t>Balticad</w:t>
            </w:r>
            <w:proofErr w:type="spellEnd"/>
            <w:r w:rsidR="005A4211">
              <w:rPr>
                <w:rFonts w:ascii="Tahoma" w:hAnsi="Tahoma" w:cs="Tahoma"/>
                <w:b/>
                <w:sz w:val="16"/>
                <w:szCs w:val="16"/>
              </w:rPr>
              <w:t xml:space="preserve"> Sp. z o.o. </w:t>
            </w:r>
          </w:p>
          <w:p w:rsidR="003516AD" w:rsidRPr="00473906" w:rsidRDefault="005A4211" w:rsidP="000A1F4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80-138</w:t>
            </w:r>
            <w:r w:rsidR="003516AD"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3516AD" w:rsidRPr="003516AD">
              <w:rPr>
                <w:rFonts w:ascii="Tahoma" w:hAnsi="Tahoma" w:cs="Tahoma"/>
                <w:b/>
                <w:sz w:val="16"/>
                <w:szCs w:val="16"/>
              </w:rPr>
              <w:t>Gdańsk</w:t>
            </w:r>
          </w:p>
          <w:p w:rsidR="003516AD" w:rsidRPr="00473906" w:rsidRDefault="005A4211" w:rsidP="000A1F4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Kartuska    149/3</w:t>
            </w:r>
          </w:p>
          <w:p w:rsidR="003516AD" w:rsidRPr="00473906" w:rsidRDefault="003516AD" w:rsidP="000A1F48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5A4211">
              <w:rPr>
                <w:rFonts w:ascii="Tahoma" w:hAnsi="Tahoma" w:cs="Tahoma"/>
                <w:b/>
                <w:sz w:val="16"/>
                <w:szCs w:val="16"/>
              </w:rPr>
              <w:t>1 815.82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516AD" w:rsidRPr="00473906" w:rsidRDefault="003516AD" w:rsidP="000A1F48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516AD" w:rsidRPr="00473906" w:rsidRDefault="003516AD" w:rsidP="000A1F48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</w:t>
            </w:r>
            <w:r w:rsidR="005A4211">
              <w:rPr>
                <w:rFonts w:ascii="Tahoma" w:hAnsi="Tahoma" w:cs="Tahoma"/>
                <w:sz w:val="16"/>
                <w:szCs w:val="16"/>
              </w:rPr>
              <w:t xml:space="preserve">ła najwyższą liczbę punktów – 95,00 pkt. Cena oferty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mieści się w możliwościach finansowych Zamawiającego. </w:t>
            </w:r>
          </w:p>
        </w:tc>
      </w:tr>
      <w:tr w:rsidR="003516AD" w:rsidRPr="00473906" w:rsidTr="000A1F48">
        <w:trPr>
          <w:cantSplit/>
          <w:trHeight w:val="3069"/>
        </w:trPr>
        <w:tc>
          <w:tcPr>
            <w:tcW w:w="9526" w:type="dxa"/>
          </w:tcPr>
          <w:p w:rsidR="003516AD" w:rsidRDefault="003516AD" w:rsidP="000A1F48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516AD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3516AD" w:rsidRPr="00473906" w:rsidRDefault="003516AD" w:rsidP="000A1F48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516AD" w:rsidRPr="00473906" w:rsidRDefault="003516AD" w:rsidP="000A1F4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516AD">
              <w:rPr>
                <w:rFonts w:ascii="Tahoma" w:hAnsi="Tahoma" w:cs="Tahoma"/>
                <w:b/>
                <w:sz w:val="16"/>
                <w:szCs w:val="16"/>
              </w:rPr>
              <w:t>NDN Zbigniew Daniluk</w:t>
            </w:r>
          </w:p>
          <w:p w:rsidR="003516AD" w:rsidRPr="00473906" w:rsidRDefault="003516AD" w:rsidP="000A1F4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516AD">
              <w:rPr>
                <w:rFonts w:ascii="Tahoma" w:hAnsi="Tahoma" w:cs="Tahoma"/>
                <w:b/>
                <w:sz w:val="16"/>
                <w:szCs w:val="16"/>
              </w:rPr>
              <w:t>02-784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516AD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3516AD" w:rsidRPr="00473906" w:rsidRDefault="003516AD" w:rsidP="000A1F4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516AD">
              <w:rPr>
                <w:rFonts w:ascii="Tahoma" w:hAnsi="Tahoma" w:cs="Tahoma"/>
                <w:b/>
                <w:sz w:val="16"/>
                <w:szCs w:val="16"/>
              </w:rPr>
              <w:t>Janowskiego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516AD">
              <w:rPr>
                <w:rFonts w:ascii="Tahoma" w:hAnsi="Tahoma" w:cs="Tahoma"/>
                <w:b/>
                <w:sz w:val="16"/>
                <w:szCs w:val="16"/>
              </w:rPr>
              <w:t>15</w:t>
            </w:r>
          </w:p>
          <w:p w:rsidR="003516AD" w:rsidRPr="00473906" w:rsidRDefault="003516AD" w:rsidP="000A1F48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5A4211">
              <w:rPr>
                <w:rFonts w:ascii="Tahoma" w:hAnsi="Tahoma" w:cs="Tahoma"/>
                <w:b/>
                <w:sz w:val="16"/>
                <w:szCs w:val="16"/>
              </w:rPr>
              <w:t>1 365.30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516AD" w:rsidRPr="00473906" w:rsidRDefault="003516AD" w:rsidP="000A1F48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516AD" w:rsidRPr="00473906" w:rsidRDefault="003516AD" w:rsidP="000A1F48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</w:t>
            </w:r>
            <w:r w:rsidR="005A4211">
              <w:rPr>
                <w:rFonts w:ascii="Tahoma" w:hAnsi="Tahoma" w:cs="Tahoma"/>
                <w:sz w:val="16"/>
                <w:szCs w:val="16"/>
              </w:rPr>
              <w:t xml:space="preserve"> najwyższą liczbę punktów – 95,00</w:t>
            </w:r>
            <w:r w:rsidR="00A52283">
              <w:rPr>
                <w:rFonts w:ascii="Tahoma" w:hAnsi="Tahoma" w:cs="Tahoma"/>
                <w:sz w:val="16"/>
                <w:szCs w:val="16"/>
              </w:rPr>
              <w:t xml:space="preserve"> pkt. Cena oferty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mieści się w możliwościach finansowych Zamawiającego. </w:t>
            </w:r>
          </w:p>
        </w:tc>
      </w:tr>
      <w:tr w:rsidR="003516AD" w:rsidRPr="00473906" w:rsidTr="000A1F48">
        <w:trPr>
          <w:cantSplit/>
          <w:trHeight w:val="3069"/>
        </w:trPr>
        <w:tc>
          <w:tcPr>
            <w:tcW w:w="9526" w:type="dxa"/>
          </w:tcPr>
          <w:p w:rsidR="003516AD" w:rsidRDefault="003516AD" w:rsidP="000A1F48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516AD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3516AD" w:rsidRPr="00473906" w:rsidRDefault="003516AD" w:rsidP="000A1F48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516AD" w:rsidRPr="00473906" w:rsidRDefault="003516AD" w:rsidP="000A1F4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516AD">
              <w:rPr>
                <w:rFonts w:ascii="Tahoma" w:hAnsi="Tahoma" w:cs="Tahoma"/>
                <w:b/>
                <w:sz w:val="16"/>
                <w:szCs w:val="16"/>
              </w:rPr>
              <w:t>NDN Zbigniew Daniluk</w:t>
            </w:r>
          </w:p>
          <w:p w:rsidR="003516AD" w:rsidRPr="00473906" w:rsidRDefault="003516AD" w:rsidP="000A1F4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516AD">
              <w:rPr>
                <w:rFonts w:ascii="Tahoma" w:hAnsi="Tahoma" w:cs="Tahoma"/>
                <w:b/>
                <w:sz w:val="16"/>
                <w:szCs w:val="16"/>
              </w:rPr>
              <w:t>02-784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516AD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3516AD" w:rsidRPr="00473906" w:rsidRDefault="003516AD" w:rsidP="000A1F4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516AD">
              <w:rPr>
                <w:rFonts w:ascii="Tahoma" w:hAnsi="Tahoma" w:cs="Tahoma"/>
                <w:b/>
                <w:sz w:val="16"/>
                <w:szCs w:val="16"/>
              </w:rPr>
              <w:t>Janowskiego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516AD">
              <w:rPr>
                <w:rFonts w:ascii="Tahoma" w:hAnsi="Tahoma" w:cs="Tahoma"/>
                <w:b/>
                <w:sz w:val="16"/>
                <w:szCs w:val="16"/>
              </w:rPr>
              <w:t>15</w:t>
            </w:r>
          </w:p>
          <w:p w:rsidR="003516AD" w:rsidRPr="00473906" w:rsidRDefault="003516AD" w:rsidP="000A1F48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5A4211">
              <w:rPr>
                <w:rFonts w:ascii="Tahoma" w:hAnsi="Tahoma" w:cs="Tahoma"/>
                <w:b/>
                <w:sz w:val="16"/>
                <w:szCs w:val="16"/>
              </w:rPr>
              <w:t>4 120.50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516AD" w:rsidRPr="00473906" w:rsidRDefault="003516AD" w:rsidP="000A1F48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516AD" w:rsidRPr="00473906" w:rsidRDefault="003516AD" w:rsidP="005A4211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</w:t>
            </w:r>
            <w:r w:rsidR="005A4211">
              <w:rPr>
                <w:rFonts w:ascii="Tahoma" w:hAnsi="Tahoma" w:cs="Tahoma"/>
                <w:sz w:val="16"/>
                <w:szCs w:val="16"/>
              </w:rPr>
              <w:t>o wykonawcy otrzymała maksymalną liczbę punktów – 100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</w:t>
            </w:r>
            <w:r w:rsidR="005A4211">
              <w:rPr>
                <w:rFonts w:ascii="Tahoma" w:hAnsi="Tahoma" w:cs="Tahoma"/>
                <w:sz w:val="16"/>
                <w:szCs w:val="16"/>
              </w:rPr>
              <w:t>mie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ści się w możliwościach finansowych Zamawiającego. </w:t>
            </w:r>
          </w:p>
        </w:tc>
      </w:tr>
      <w:tr w:rsidR="003516AD" w:rsidRPr="00473906" w:rsidTr="000A1F48">
        <w:trPr>
          <w:cantSplit/>
          <w:trHeight w:val="3069"/>
        </w:trPr>
        <w:tc>
          <w:tcPr>
            <w:tcW w:w="9526" w:type="dxa"/>
          </w:tcPr>
          <w:p w:rsidR="003516AD" w:rsidRDefault="003516AD" w:rsidP="000A1F48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516AD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10</w:t>
            </w:r>
          </w:p>
          <w:p w:rsidR="003516AD" w:rsidRPr="00473906" w:rsidRDefault="003516AD" w:rsidP="000A1F48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516AD" w:rsidRPr="00473906" w:rsidRDefault="003516AD" w:rsidP="000A1F4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516AD">
              <w:rPr>
                <w:rFonts w:ascii="Tahoma" w:hAnsi="Tahoma" w:cs="Tahoma"/>
                <w:b/>
                <w:sz w:val="16"/>
                <w:szCs w:val="16"/>
              </w:rPr>
              <w:t>NDN Zbigniew Daniluk</w:t>
            </w:r>
          </w:p>
          <w:p w:rsidR="003516AD" w:rsidRPr="00473906" w:rsidRDefault="003516AD" w:rsidP="000A1F4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516AD">
              <w:rPr>
                <w:rFonts w:ascii="Tahoma" w:hAnsi="Tahoma" w:cs="Tahoma"/>
                <w:b/>
                <w:sz w:val="16"/>
                <w:szCs w:val="16"/>
              </w:rPr>
              <w:t>02-784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516AD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3516AD" w:rsidRPr="00473906" w:rsidRDefault="003516AD" w:rsidP="000A1F4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516AD">
              <w:rPr>
                <w:rFonts w:ascii="Tahoma" w:hAnsi="Tahoma" w:cs="Tahoma"/>
                <w:b/>
                <w:sz w:val="16"/>
                <w:szCs w:val="16"/>
              </w:rPr>
              <w:t>Janowskiego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516AD">
              <w:rPr>
                <w:rFonts w:ascii="Tahoma" w:hAnsi="Tahoma" w:cs="Tahoma"/>
                <w:b/>
                <w:sz w:val="16"/>
                <w:szCs w:val="16"/>
              </w:rPr>
              <w:t>15</w:t>
            </w:r>
          </w:p>
          <w:p w:rsidR="003516AD" w:rsidRPr="00473906" w:rsidRDefault="003516AD" w:rsidP="000A1F48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5A4211">
              <w:rPr>
                <w:rFonts w:ascii="Tahoma" w:hAnsi="Tahoma" w:cs="Tahoma"/>
                <w:b/>
                <w:sz w:val="16"/>
                <w:szCs w:val="16"/>
              </w:rPr>
              <w:t>6 519.00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516AD" w:rsidRPr="00473906" w:rsidRDefault="003516AD" w:rsidP="000A1F48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516AD" w:rsidRPr="00473906" w:rsidRDefault="003516AD" w:rsidP="000A1F48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– 1</w:t>
            </w:r>
            <w:r w:rsidR="00A52283">
              <w:rPr>
                <w:rFonts w:ascii="Tahoma" w:hAnsi="Tahoma" w:cs="Tahoma"/>
                <w:sz w:val="16"/>
                <w:szCs w:val="16"/>
              </w:rPr>
              <w:t xml:space="preserve">00 pkt. Cena oferty </w:t>
            </w:r>
            <w:bookmarkStart w:id="0" w:name="_GoBack"/>
            <w:bookmarkEnd w:id="0"/>
            <w:r w:rsidRPr="00473906">
              <w:rPr>
                <w:rFonts w:ascii="Tahoma" w:hAnsi="Tahoma" w:cs="Tahoma"/>
                <w:sz w:val="16"/>
                <w:szCs w:val="16"/>
              </w:rPr>
              <w:t xml:space="preserve">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FE69FE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  <w:r w:rsidRPr="00473906">
        <w:rPr>
          <w:rFonts w:ascii="Tahoma" w:hAnsi="Tahoma" w:cs="Tahoma"/>
          <w:b/>
          <w:color w:val="000000"/>
          <w:sz w:val="16"/>
          <w:szCs w:val="16"/>
        </w:rPr>
        <w:t xml:space="preserve">Unieważnił zadania </w:t>
      </w:r>
      <w:r w:rsidR="000034E3" w:rsidRPr="00473906">
        <w:rPr>
          <w:rFonts w:ascii="Tahoma" w:hAnsi="Tahoma" w:cs="Tahoma"/>
          <w:b/>
          <w:color w:val="000000"/>
          <w:sz w:val="16"/>
          <w:szCs w:val="16"/>
        </w:rPr>
        <w:t>:</w:t>
      </w:r>
      <w:r w:rsidR="007D465D">
        <w:rPr>
          <w:rFonts w:ascii="Tahoma" w:hAnsi="Tahoma" w:cs="Tahoma"/>
          <w:b/>
          <w:color w:val="000000"/>
          <w:sz w:val="16"/>
          <w:szCs w:val="16"/>
        </w:rPr>
        <w:br/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3516AD" w:rsidRPr="00473906" w:rsidTr="000A1F48">
        <w:trPr>
          <w:cantSplit/>
        </w:trPr>
        <w:tc>
          <w:tcPr>
            <w:tcW w:w="9568" w:type="dxa"/>
          </w:tcPr>
          <w:p w:rsidR="003516AD" w:rsidRPr="00473906" w:rsidRDefault="003516AD" w:rsidP="000A1F48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3516AD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  <w:p w:rsidR="003516AD" w:rsidRPr="00473906" w:rsidRDefault="003516AD" w:rsidP="000A1F48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5A4211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pismem RK-1045/15 z dnia 27.10.2015 unieważnił zadanie nr 5 na podstawie art. 93 ust. 1 pkt. 1 </w:t>
            </w:r>
            <w:proofErr w:type="spellStart"/>
            <w:r w:rsidR="005A4211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="005A4211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oferty.</w:t>
            </w:r>
          </w:p>
        </w:tc>
      </w:tr>
      <w:tr w:rsidR="003516AD" w:rsidRPr="00473906" w:rsidTr="000A1F48">
        <w:trPr>
          <w:cantSplit/>
        </w:trPr>
        <w:tc>
          <w:tcPr>
            <w:tcW w:w="9568" w:type="dxa"/>
          </w:tcPr>
          <w:p w:rsidR="003516AD" w:rsidRPr="00473906" w:rsidRDefault="003516AD" w:rsidP="000A1F48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3516AD"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</w:p>
          <w:p w:rsidR="003516AD" w:rsidRPr="00473906" w:rsidRDefault="003516AD" w:rsidP="000A1F48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5A4211">
              <w:rPr>
                <w:rFonts w:ascii="Tahoma" w:hAnsi="Tahoma" w:cs="Tahoma"/>
                <w:color w:val="000000"/>
                <w:sz w:val="16"/>
                <w:szCs w:val="16"/>
              </w:rPr>
              <w:t>Zamawiający pismem RK-1045/15 z dnia 27</w:t>
            </w:r>
            <w:r w:rsidR="00064D22">
              <w:rPr>
                <w:rFonts w:ascii="Tahoma" w:hAnsi="Tahoma" w:cs="Tahoma"/>
                <w:color w:val="000000"/>
                <w:sz w:val="16"/>
                <w:szCs w:val="16"/>
              </w:rPr>
              <w:t>.10.2015 unieważnił zadanie nr 8</w:t>
            </w:r>
            <w:r w:rsidR="005A4211">
              <w:rPr>
                <w:rFonts w:ascii="Tahoma" w:hAnsi="Tahoma" w:cs="Tahoma"/>
                <w:color w:val="000000"/>
                <w:sz w:val="16"/>
                <w:szCs w:val="16"/>
              </w:rPr>
              <w:t xml:space="preserve"> na podstawie art. 93 ust. 1 pkt. 1 </w:t>
            </w:r>
            <w:proofErr w:type="spellStart"/>
            <w:r w:rsidR="005A4211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="005A4211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oferty.</w:t>
            </w:r>
          </w:p>
        </w:tc>
      </w:tr>
      <w:tr w:rsidR="003516AD" w:rsidRPr="00473906" w:rsidTr="000A1F48">
        <w:trPr>
          <w:cantSplit/>
        </w:trPr>
        <w:tc>
          <w:tcPr>
            <w:tcW w:w="9568" w:type="dxa"/>
          </w:tcPr>
          <w:p w:rsidR="003516AD" w:rsidRPr="00473906" w:rsidRDefault="003516AD" w:rsidP="000A1F48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3516AD">
              <w:rPr>
                <w:rFonts w:ascii="Tahoma" w:hAnsi="Tahoma" w:cs="Tahoma"/>
                <w:color w:val="000000"/>
                <w:sz w:val="16"/>
                <w:szCs w:val="16"/>
              </w:rPr>
              <w:t>9</w:t>
            </w:r>
          </w:p>
          <w:p w:rsidR="003516AD" w:rsidRPr="00473906" w:rsidRDefault="003516AD" w:rsidP="000A1F48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5A4211">
              <w:rPr>
                <w:rFonts w:ascii="Tahoma" w:hAnsi="Tahoma" w:cs="Tahoma"/>
                <w:color w:val="000000"/>
                <w:sz w:val="16"/>
                <w:szCs w:val="16"/>
              </w:rPr>
              <w:t>Zamawiający pismem RK-1045/15 z dnia 27</w:t>
            </w:r>
            <w:r w:rsidR="00064D22">
              <w:rPr>
                <w:rFonts w:ascii="Tahoma" w:hAnsi="Tahoma" w:cs="Tahoma"/>
                <w:color w:val="000000"/>
                <w:sz w:val="16"/>
                <w:szCs w:val="16"/>
              </w:rPr>
              <w:t>.10.2015 unieważnił zadanie nr 9</w:t>
            </w:r>
            <w:r w:rsidR="005A4211">
              <w:rPr>
                <w:rFonts w:ascii="Tahoma" w:hAnsi="Tahoma" w:cs="Tahoma"/>
                <w:color w:val="000000"/>
                <w:sz w:val="16"/>
                <w:szCs w:val="16"/>
              </w:rPr>
              <w:t xml:space="preserve"> na podstawie art. 93 ust. 1 pkt. 1 </w:t>
            </w:r>
            <w:proofErr w:type="spellStart"/>
            <w:r w:rsidR="005A4211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="005A4211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oferty.</w:t>
            </w:r>
          </w:p>
        </w:tc>
      </w:tr>
      <w:tr w:rsidR="003516AD" w:rsidRPr="00473906" w:rsidTr="000A1F48">
        <w:trPr>
          <w:cantSplit/>
        </w:trPr>
        <w:tc>
          <w:tcPr>
            <w:tcW w:w="9568" w:type="dxa"/>
          </w:tcPr>
          <w:p w:rsidR="003516AD" w:rsidRPr="00473906" w:rsidRDefault="003516AD" w:rsidP="000A1F48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3516AD">
              <w:rPr>
                <w:rFonts w:ascii="Tahoma" w:hAnsi="Tahoma" w:cs="Tahoma"/>
                <w:color w:val="000000"/>
                <w:sz w:val="16"/>
                <w:szCs w:val="16"/>
              </w:rPr>
              <w:t>11</w:t>
            </w:r>
          </w:p>
          <w:p w:rsidR="003516AD" w:rsidRPr="00473906" w:rsidRDefault="003516AD" w:rsidP="000A1F48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064D22">
              <w:rPr>
                <w:rFonts w:ascii="Tahoma" w:hAnsi="Tahoma" w:cs="Tahoma"/>
                <w:color w:val="000000"/>
                <w:sz w:val="16"/>
                <w:szCs w:val="16"/>
              </w:rPr>
              <w:t>Zamawiający unieważnił postępowanie na Zadanie nr 1</w:t>
            </w:r>
            <w:r w:rsidR="00552F1A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  <w:r w:rsidR="00064D22">
              <w:rPr>
                <w:rFonts w:ascii="Tahoma" w:hAnsi="Tahoma" w:cs="Tahoma"/>
                <w:color w:val="000000"/>
                <w:sz w:val="16"/>
                <w:szCs w:val="16"/>
              </w:rPr>
              <w:t xml:space="preserve"> na podstawie art. 93 ust. 1 pkt 4 </w:t>
            </w:r>
            <w:proofErr w:type="spellStart"/>
            <w:r w:rsidR="00064D22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="00064D22">
              <w:rPr>
                <w:rFonts w:ascii="Tahoma" w:hAnsi="Tahoma" w:cs="Tahoma"/>
                <w:color w:val="000000"/>
                <w:sz w:val="16"/>
                <w:szCs w:val="16"/>
              </w:rPr>
              <w:t xml:space="preserve">, gdyż wartość oferty z najniższą ceną przewyższa kwotę, którą Zamawiający zamierza przeznaczyć na sfinansowanie zamówienia. Zamawiający przeznaczył na realizację zamówienia 25 000,00 zł, a oferta z najniższą ceną wynosi 33 210,00 zł. </w:t>
            </w:r>
          </w:p>
        </w:tc>
      </w:tr>
      <w:tr w:rsidR="003516AD" w:rsidRPr="00473906" w:rsidTr="000A1F48">
        <w:trPr>
          <w:cantSplit/>
        </w:trPr>
        <w:tc>
          <w:tcPr>
            <w:tcW w:w="9568" w:type="dxa"/>
          </w:tcPr>
          <w:p w:rsidR="003516AD" w:rsidRPr="00473906" w:rsidRDefault="003516AD" w:rsidP="000A1F48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3516AD">
              <w:rPr>
                <w:rFonts w:ascii="Tahoma" w:hAnsi="Tahoma" w:cs="Tahoma"/>
                <w:color w:val="000000"/>
                <w:sz w:val="16"/>
                <w:szCs w:val="16"/>
              </w:rPr>
              <w:t>12</w:t>
            </w:r>
          </w:p>
          <w:p w:rsidR="003516AD" w:rsidRPr="00473906" w:rsidRDefault="003516AD" w:rsidP="000A1F48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064D22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pismem RK-1045/15 z dnia 27.10.2015 unieważnił zadanie nr 12 na podstawie art. 93 ust. 1 pkt. 1 </w:t>
            </w:r>
            <w:proofErr w:type="spellStart"/>
            <w:r w:rsidR="00064D22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="00064D22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oferty.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7D465D" w:rsidRPr="00473906" w:rsidRDefault="007D465D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</w:p>
    <w:p w:rsidR="002D2860" w:rsidRPr="00473906" w:rsidRDefault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</w:p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3516AD" w:rsidRPr="00473906" w:rsidTr="000A1F48">
        <w:tc>
          <w:tcPr>
            <w:tcW w:w="2277" w:type="dxa"/>
          </w:tcPr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516AD">
              <w:rPr>
                <w:rFonts w:ascii="Tahoma" w:hAnsi="Tahoma" w:cs="Tahoma"/>
                <w:sz w:val="16"/>
                <w:szCs w:val="16"/>
              </w:rPr>
              <w:t>Dostawa oscyloskopu cyfrowego</w:t>
            </w:r>
          </w:p>
        </w:tc>
        <w:tc>
          <w:tcPr>
            <w:tcW w:w="2651" w:type="dxa"/>
          </w:tcPr>
          <w:p w:rsidR="003516AD" w:rsidRPr="00473906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NDN Zbigniew Daniluk</w:t>
            </w:r>
          </w:p>
          <w:p w:rsidR="003516AD" w:rsidRPr="00473906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Janowskiego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516AD">
              <w:rPr>
                <w:rFonts w:ascii="Tahoma" w:hAnsi="Tahoma" w:cs="Tahoma"/>
                <w:sz w:val="16"/>
                <w:szCs w:val="16"/>
              </w:rPr>
              <w:t>15</w:t>
            </w:r>
          </w:p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02-784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516AD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3516AD" w:rsidRPr="003516AD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516AD" w:rsidRPr="00473906" w:rsidTr="000A1F48">
        <w:tc>
          <w:tcPr>
            <w:tcW w:w="2277" w:type="dxa"/>
          </w:tcPr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516AD">
              <w:rPr>
                <w:rFonts w:ascii="Tahoma" w:hAnsi="Tahoma" w:cs="Tahoma"/>
                <w:sz w:val="16"/>
                <w:szCs w:val="16"/>
              </w:rPr>
              <w:t>Dostawa oscyloskopu cyfrowego</w:t>
            </w:r>
          </w:p>
        </w:tc>
        <w:tc>
          <w:tcPr>
            <w:tcW w:w="2651" w:type="dxa"/>
          </w:tcPr>
          <w:p w:rsidR="003516AD" w:rsidRPr="00473906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516AD">
              <w:rPr>
                <w:rFonts w:ascii="Tahoma" w:hAnsi="Tahoma" w:cs="Tahoma"/>
                <w:sz w:val="16"/>
                <w:szCs w:val="16"/>
              </w:rPr>
              <w:t>Balticad</w:t>
            </w:r>
            <w:proofErr w:type="spellEnd"/>
          </w:p>
          <w:p w:rsidR="003516AD" w:rsidRPr="00473906" w:rsidRDefault="00F25D5D" w:rsidP="000A1F4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Kartuska 149/3</w:t>
            </w:r>
          </w:p>
          <w:p w:rsidR="003516AD" w:rsidRPr="00473906" w:rsidRDefault="00F25D5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80-138</w:t>
            </w:r>
            <w:r w:rsidR="003516AD"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3516AD" w:rsidRPr="003516AD">
              <w:rPr>
                <w:rFonts w:ascii="Tahoma" w:hAnsi="Tahoma" w:cs="Tahoma"/>
                <w:sz w:val="16"/>
                <w:szCs w:val="16"/>
              </w:rPr>
              <w:t>Gdańsk</w:t>
            </w:r>
          </w:p>
        </w:tc>
        <w:tc>
          <w:tcPr>
            <w:tcW w:w="2848" w:type="dxa"/>
          </w:tcPr>
          <w:p w:rsidR="003516AD" w:rsidRPr="003516AD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1 - Cena (koszt) - 74.18</w:t>
            </w:r>
          </w:p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 xml:space="preserve">  74,18</w:t>
            </w:r>
          </w:p>
        </w:tc>
      </w:tr>
      <w:tr w:rsidR="003516AD" w:rsidRPr="00473906" w:rsidTr="000A1F48">
        <w:tc>
          <w:tcPr>
            <w:tcW w:w="2277" w:type="dxa"/>
          </w:tcPr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516AD">
              <w:rPr>
                <w:rFonts w:ascii="Tahoma" w:hAnsi="Tahoma" w:cs="Tahoma"/>
                <w:sz w:val="16"/>
                <w:szCs w:val="16"/>
              </w:rPr>
              <w:t>Dostawa zasilacza programowalnego</w:t>
            </w:r>
          </w:p>
        </w:tc>
        <w:tc>
          <w:tcPr>
            <w:tcW w:w="2651" w:type="dxa"/>
          </w:tcPr>
          <w:p w:rsidR="003516AD" w:rsidRPr="00473906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NDN Zbigniew Daniluk</w:t>
            </w:r>
          </w:p>
          <w:p w:rsidR="003516AD" w:rsidRPr="00473906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Janowskiego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516AD">
              <w:rPr>
                <w:rFonts w:ascii="Tahoma" w:hAnsi="Tahoma" w:cs="Tahoma"/>
                <w:sz w:val="16"/>
                <w:szCs w:val="16"/>
              </w:rPr>
              <w:t>15</w:t>
            </w:r>
          </w:p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02-784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516AD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3516AD" w:rsidRPr="003516AD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516AD" w:rsidRPr="00473906" w:rsidTr="000A1F48">
        <w:tc>
          <w:tcPr>
            <w:tcW w:w="2277" w:type="dxa"/>
          </w:tcPr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516AD">
              <w:rPr>
                <w:rFonts w:ascii="Tahoma" w:hAnsi="Tahoma" w:cs="Tahoma"/>
                <w:sz w:val="16"/>
                <w:szCs w:val="16"/>
              </w:rPr>
              <w:t>Dostawa zasilacza programowalnego</w:t>
            </w:r>
          </w:p>
        </w:tc>
        <w:tc>
          <w:tcPr>
            <w:tcW w:w="2651" w:type="dxa"/>
          </w:tcPr>
          <w:p w:rsidR="003516AD" w:rsidRPr="00473906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516AD">
              <w:rPr>
                <w:rFonts w:ascii="Tahoma" w:hAnsi="Tahoma" w:cs="Tahoma"/>
                <w:sz w:val="16"/>
                <w:szCs w:val="16"/>
              </w:rPr>
              <w:t>Balticad</w:t>
            </w:r>
            <w:proofErr w:type="spellEnd"/>
          </w:p>
          <w:p w:rsidR="00F25D5D" w:rsidRPr="00473906" w:rsidRDefault="00F25D5D" w:rsidP="00F25D5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Kartuska 149/3</w:t>
            </w:r>
          </w:p>
          <w:p w:rsidR="003516AD" w:rsidRPr="00473906" w:rsidRDefault="00F25D5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80-138</w:t>
            </w:r>
            <w:r w:rsidR="003516AD"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3516AD" w:rsidRPr="003516AD">
              <w:rPr>
                <w:rFonts w:ascii="Tahoma" w:hAnsi="Tahoma" w:cs="Tahoma"/>
                <w:sz w:val="16"/>
                <w:szCs w:val="16"/>
              </w:rPr>
              <w:t>Gdańsk</w:t>
            </w:r>
          </w:p>
        </w:tc>
        <w:tc>
          <w:tcPr>
            <w:tcW w:w="2848" w:type="dxa"/>
          </w:tcPr>
          <w:p w:rsidR="003516AD" w:rsidRPr="003516AD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1 - Cena (koszt) - 76.34</w:t>
            </w:r>
          </w:p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 xml:space="preserve">  76,34</w:t>
            </w:r>
          </w:p>
        </w:tc>
      </w:tr>
      <w:tr w:rsidR="003516AD" w:rsidRPr="00473906" w:rsidTr="000A1F48">
        <w:tc>
          <w:tcPr>
            <w:tcW w:w="2277" w:type="dxa"/>
          </w:tcPr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516AD">
              <w:rPr>
                <w:rFonts w:ascii="Tahoma" w:hAnsi="Tahoma" w:cs="Tahoma"/>
                <w:sz w:val="16"/>
                <w:szCs w:val="16"/>
              </w:rPr>
              <w:t>Dostawa przenośnego mostka RLC</w:t>
            </w:r>
          </w:p>
        </w:tc>
        <w:tc>
          <w:tcPr>
            <w:tcW w:w="2651" w:type="dxa"/>
          </w:tcPr>
          <w:p w:rsidR="003516AD" w:rsidRPr="00473906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NDN Zbigniew Daniluk</w:t>
            </w:r>
          </w:p>
          <w:p w:rsidR="003516AD" w:rsidRPr="00473906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Janowskiego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516AD">
              <w:rPr>
                <w:rFonts w:ascii="Tahoma" w:hAnsi="Tahoma" w:cs="Tahoma"/>
                <w:sz w:val="16"/>
                <w:szCs w:val="16"/>
              </w:rPr>
              <w:t>15</w:t>
            </w:r>
          </w:p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02-784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516AD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3516AD" w:rsidRPr="003516AD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516AD" w:rsidRPr="00473906" w:rsidTr="000A1F48">
        <w:tc>
          <w:tcPr>
            <w:tcW w:w="2277" w:type="dxa"/>
          </w:tcPr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516AD">
              <w:rPr>
                <w:rFonts w:ascii="Tahoma" w:hAnsi="Tahoma" w:cs="Tahoma"/>
                <w:sz w:val="16"/>
                <w:szCs w:val="16"/>
              </w:rPr>
              <w:t>Dostawa przenośnego mostka RLC</w:t>
            </w:r>
          </w:p>
        </w:tc>
        <w:tc>
          <w:tcPr>
            <w:tcW w:w="2651" w:type="dxa"/>
          </w:tcPr>
          <w:p w:rsidR="003516AD" w:rsidRPr="00473906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516AD">
              <w:rPr>
                <w:rFonts w:ascii="Tahoma" w:hAnsi="Tahoma" w:cs="Tahoma"/>
                <w:sz w:val="16"/>
                <w:szCs w:val="16"/>
              </w:rPr>
              <w:t>Balticad</w:t>
            </w:r>
            <w:proofErr w:type="spellEnd"/>
          </w:p>
          <w:p w:rsidR="00F25D5D" w:rsidRPr="00473906" w:rsidRDefault="00F25D5D" w:rsidP="00F25D5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Kartuska 149/3</w:t>
            </w:r>
          </w:p>
          <w:p w:rsidR="003516AD" w:rsidRPr="00473906" w:rsidRDefault="00F25D5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80-138</w:t>
            </w:r>
            <w:r w:rsidR="003516AD"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3516AD" w:rsidRPr="003516AD">
              <w:rPr>
                <w:rFonts w:ascii="Tahoma" w:hAnsi="Tahoma" w:cs="Tahoma"/>
                <w:sz w:val="16"/>
                <w:szCs w:val="16"/>
              </w:rPr>
              <w:t>Gdańsk</w:t>
            </w:r>
          </w:p>
        </w:tc>
        <w:tc>
          <w:tcPr>
            <w:tcW w:w="2848" w:type="dxa"/>
          </w:tcPr>
          <w:p w:rsidR="003516AD" w:rsidRPr="003516AD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1 - Cena (koszt) - 18.16</w:t>
            </w:r>
          </w:p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 xml:space="preserve">  18,16</w:t>
            </w:r>
          </w:p>
        </w:tc>
      </w:tr>
      <w:tr w:rsidR="003516AD" w:rsidRPr="00473906" w:rsidTr="000A1F48">
        <w:tc>
          <w:tcPr>
            <w:tcW w:w="2277" w:type="dxa"/>
          </w:tcPr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516AD">
              <w:rPr>
                <w:rFonts w:ascii="Tahoma" w:hAnsi="Tahoma" w:cs="Tahoma"/>
                <w:sz w:val="16"/>
                <w:szCs w:val="16"/>
              </w:rPr>
              <w:t>Dostawa uniwersalnych modułów kontrolno-pomiarowych USB - 2 sztuki</w:t>
            </w:r>
          </w:p>
        </w:tc>
        <w:tc>
          <w:tcPr>
            <w:tcW w:w="2651" w:type="dxa"/>
          </w:tcPr>
          <w:p w:rsidR="003516AD" w:rsidRPr="00473906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516AD">
              <w:rPr>
                <w:rFonts w:ascii="Tahoma" w:hAnsi="Tahoma" w:cs="Tahoma"/>
                <w:sz w:val="16"/>
                <w:szCs w:val="16"/>
              </w:rPr>
              <w:t>Balticad</w:t>
            </w:r>
            <w:proofErr w:type="spellEnd"/>
          </w:p>
          <w:p w:rsidR="00F25D5D" w:rsidRPr="00473906" w:rsidRDefault="00F25D5D" w:rsidP="00F25D5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Kartuska 149/3</w:t>
            </w:r>
          </w:p>
          <w:p w:rsidR="003516AD" w:rsidRPr="00473906" w:rsidRDefault="00F25D5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80-138</w:t>
            </w:r>
            <w:r w:rsidR="003516AD"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3516AD" w:rsidRPr="003516AD">
              <w:rPr>
                <w:rFonts w:ascii="Tahoma" w:hAnsi="Tahoma" w:cs="Tahoma"/>
                <w:sz w:val="16"/>
                <w:szCs w:val="16"/>
              </w:rPr>
              <w:t>Gdańsk</w:t>
            </w:r>
          </w:p>
        </w:tc>
        <w:tc>
          <w:tcPr>
            <w:tcW w:w="2848" w:type="dxa"/>
          </w:tcPr>
          <w:p w:rsidR="003516AD" w:rsidRPr="003516AD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3516AD" w:rsidRPr="00473906" w:rsidTr="000A1F48">
        <w:tc>
          <w:tcPr>
            <w:tcW w:w="2277" w:type="dxa"/>
          </w:tcPr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516AD">
              <w:rPr>
                <w:rFonts w:ascii="Tahoma" w:hAnsi="Tahoma" w:cs="Tahoma"/>
                <w:sz w:val="16"/>
                <w:szCs w:val="16"/>
              </w:rPr>
              <w:t>Dostawa przenośnych multimetrów cyfrowych</w:t>
            </w:r>
          </w:p>
        </w:tc>
        <w:tc>
          <w:tcPr>
            <w:tcW w:w="2651" w:type="dxa"/>
          </w:tcPr>
          <w:p w:rsidR="003516AD" w:rsidRPr="00473906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NDN Zbigniew Daniluk</w:t>
            </w:r>
          </w:p>
          <w:p w:rsidR="003516AD" w:rsidRPr="00473906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Janowskiego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516AD">
              <w:rPr>
                <w:rFonts w:ascii="Tahoma" w:hAnsi="Tahoma" w:cs="Tahoma"/>
                <w:sz w:val="16"/>
                <w:szCs w:val="16"/>
              </w:rPr>
              <w:t>15</w:t>
            </w:r>
          </w:p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02-784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516AD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3516AD" w:rsidRPr="003516AD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3516AD" w:rsidRPr="00473906" w:rsidTr="000A1F48">
        <w:tc>
          <w:tcPr>
            <w:tcW w:w="2277" w:type="dxa"/>
          </w:tcPr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516AD">
              <w:rPr>
                <w:rFonts w:ascii="Tahoma" w:hAnsi="Tahoma" w:cs="Tahoma"/>
                <w:sz w:val="16"/>
                <w:szCs w:val="16"/>
              </w:rPr>
              <w:t>Dostawa przenośnych multimetrów cyfrowych</w:t>
            </w:r>
          </w:p>
        </w:tc>
        <w:tc>
          <w:tcPr>
            <w:tcW w:w="2651" w:type="dxa"/>
          </w:tcPr>
          <w:p w:rsidR="003516AD" w:rsidRPr="00473906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516AD">
              <w:rPr>
                <w:rFonts w:ascii="Tahoma" w:hAnsi="Tahoma" w:cs="Tahoma"/>
                <w:sz w:val="16"/>
                <w:szCs w:val="16"/>
              </w:rPr>
              <w:t>Balticad</w:t>
            </w:r>
            <w:proofErr w:type="spellEnd"/>
          </w:p>
          <w:p w:rsidR="00F25D5D" w:rsidRPr="00473906" w:rsidRDefault="00F25D5D" w:rsidP="00F25D5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Kartuska 149/3</w:t>
            </w:r>
          </w:p>
          <w:p w:rsidR="003516AD" w:rsidRPr="00473906" w:rsidRDefault="00F25D5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80-138</w:t>
            </w:r>
            <w:r w:rsidR="003516AD"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3516AD" w:rsidRPr="003516AD">
              <w:rPr>
                <w:rFonts w:ascii="Tahoma" w:hAnsi="Tahoma" w:cs="Tahoma"/>
                <w:sz w:val="16"/>
                <w:szCs w:val="16"/>
              </w:rPr>
              <w:t>Gdańsk</w:t>
            </w:r>
          </w:p>
        </w:tc>
        <w:tc>
          <w:tcPr>
            <w:tcW w:w="2848" w:type="dxa"/>
          </w:tcPr>
          <w:p w:rsidR="003516AD" w:rsidRPr="003516AD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1 - Cena (koszt) - 72.10</w:t>
            </w:r>
          </w:p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 xml:space="preserve">  72,10</w:t>
            </w:r>
          </w:p>
        </w:tc>
      </w:tr>
      <w:tr w:rsidR="003516AD" w:rsidRPr="00473906" w:rsidTr="000A1F48">
        <w:tc>
          <w:tcPr>
            <w:tcW w:w="2277" w:type="dxa"/>
          </w:tcPr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516AD">
              <w:rPr>
                <w:rFonts w:ascii="Tahoma" w:hAnsi="Tahoma" w:cs="Tahoma"/>
                <w:sz w:val="16"/>
                <w:szCs w:val="16"/>
              </w:rPr>
              <w:t>Dostawa generatora arbitralnego</w:t>
            </w:r>
          </w:p>
        </w:tc>
        <w:tc>
          <w:tcPr>
            <w:tcW w:w="2651" w:type="dxa"/>
          </w:tcPr>
          <w:p w:rsidR="003516AD" w:rsidRPr="00473906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NDN Zbigniew Daniluk</w:t>
            </w:r>
          </w:p>
          <w:p w:rsidR="003516AD" w:rsidRPr="00473906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Janowskiego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516AD">
              <w:rPr>
                <w:rFonts w:ascii="Tahoma" w:hAnsi="Tahoma" w:cs="Tahoma"/>
                <w:sz w:val="16"/>
                <w:szCs w:val="16"/>
              </w:rPr>
              <w:t>15</w:t>
            </w:r>
          </w:p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02-784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516AD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3516AD" w:rsidRPr="003516AD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516AD" w:rsidRPr="00473906" w:rsidTr="000A1F48">
        <w:tc>
          <w:tcPr>
            <w:tcW w:w="2277" w:type="dxa"/>
          </w:tcPr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516AD">
              <w:rPr>
                <w:rFonts w:ascii="Tahoma" w:hAnsi="Tahoma" w:cs="Tahoma"/>
                <w:sz w:val="16"/>
                <w:szCs w:val="16"/>
              </w:rPr>
              <w:t>Dostawa generatora arbitralnego</w:t>
            </w:r>
          </w:p>
        </w:tc>
        <w:tc>
          <w:tcPr>
            <w:tcW w:w="2651" w:type="dxa"/>
          </w:tcPr>
          <w:p w:rsidR="003516AD" w:rsidRPr="00473906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516AD">
              <w:rPr>
                <w:rFonts w:ascii="Tahoma" w:hAnsi="Tahoma" w:cs="Tahoma"/>
                <w:sz w:val="16"/>
                <w:szCs w:val="16"/>
              </w:rPr>
              <w:t>Balticad</w:t>
            </w:r>
            <w:proofErr w:type="spellEnd"/>
          </w:p>
          <w:p w:rsidR="00F25D5D" w:rsidRPr="00473906" w:rsidRDefault="00F25D5D" w:rsidP="00F25D5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Kartuska 149/3</w:t>
            </w:r>
          </w:p>
          <w:p w:rsidR="003516AD" w:rsidRPr="00473906" w:rsidRDefault="00F25D5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80-138</w:t>
            </w:r>
            <w:r w:rsidR="003516AD"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3516AD" w:rsidRPr="003516AD">
              <w:rPr>
                <w:rFonts w:ascii="Tahoma" w:hAnsi="Tahoma" w:cs="Tahoma"/>
                <w:sz w:val="16"/>
                <w:szCs w:val="16"/>
              </w:rPr>
              <w:t>Gdańsk</w:t>
            </w:r>
          </w:p>
        </w:tc>
        <w:tc>
          <w:tcPr>
            <w:tcW w:w="2848" w:type="dxa"/>
          </w:tcPr>
          <w:p w:rsidR="003516AD" w:rsidRPr="003516AD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1 - Cena (koszt) - 68.62</w:t>
            </w:r>
          </w:p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 xml:space="preserve">  68,62</w:t>
            </w:r>
          </w:p>
        </w:tc>
      </w:tr>
      <w:tr w:rsidR="003516AD" w:rsidRPr="00473906" w:rsidTr="000A1F48">
        <w:tc>
          <w:tcPr>
            <w:tcW w:w="2277" w:type="dxa"/>
          </w:tcPr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10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516AD">
              <w:rPr>
                <w:rFonts w:ascii="Tahoma" w:hAnsi="Tahoma" w:cs="Tahoma"/>
                <w:sz w:val="16"/>
                <w:szCs w:val="16"/>
              </w:rPr>
              <w:t>Dostawa oscyloskopu elektronicznego</w:t>
            </w:r>
          </w:p>
        </w:tc>
        <w:tc>
          <w:tcPr>
            <w:tcW w:w="2651" w:type="dxa"/>
          </w:tcPr>
          <w:p w:rsidR="003516AD" w:rsidRPr="00473906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NDN Zbigniew Daniluk</w:t>
            </w:r>
          </w:p>
          <w:p w:rsidR="003516AD" w:rsidRPr="00473906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Janowskiego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516AD">
              <w:rPr>
                <w:rFonts w:ascii="Tahoma" w:hAnsi="Tahoma" w:cs="Tahoma"/>
                <w:sz w:val="16"/>
                <w:szCs w:val="16"/>
              </w:rPr>
              <w:t>15</w:t>
            </w:r>
          </w:p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02-784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516AD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3516AD" w:rsidRPr="003516AD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516AD" w:rsidRPr="00473906" w:rsidTr="000A1F48">
        <w:tc>
          <w:tcPr>
            <w:tcW w:w="2277" w:type="dxa"/>
          </w:tcPr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10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516AD">
              <w:rPr>
                <w:rFonts w:ascii="Tahoma" w:hAnsi="Tahoma" w:cs="Tahoma"/>
                <w:sz w:val="16"/>
                <w:szCs w:val="16"/>
              </w:rPr>
              <w:t>Dostawa oscyloskopu elektronicznego</w:t>
            </w:r>
          </w:p>
        </w:tc>
        <w:tc>
          <w:tcPr>
            <w:tcW w:w="2651" w:type="dxa"/>
          </w:tcPr>
          <w:p w:rsidR="003516AD" w:rsidRPr="00473906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3516AD">
              <w:rPr>
                <w:rFonts w:ascii="Tahoma" w:hAnsi="Tahoma" w:cs="Tahoma"/>
                <w:sz w:val="16"/>
                <w:szCs w:val="16"/>
              </w:rPr>
              <w:t>Balticad</w:t>
            </w:r>
            <w:proofErr w:type="spellEnd"/>
          </w:p>
          <w:p w:rsidR="00F25D5D" w:rsidRPr="00473906" w:rsidRDefault="00F25D5D" w:rsidP="00F25D5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Kartuska 149/3</w:t>
            </w:r>
          </w:p>
          <w:p w:rsidR="003516AD" w:rsidRPr="00473906" w:rsidRDefault="00F25D5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80-138</w:t>
            </w:r>
            <w:r w:rsidR="003516AD"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3516AD" w:rsidRPr="003516AD">
              <w:rPr>
                <w:rFonts w:ascii="Tahoma" w:hAnsi="Tahoma" w:cs="Tahoma"/>
                <w:sz w:val="16"/>
                <w:szCs w:val="16"/>
              </w:rPr>
              <w:t>Gdańsk</w:t>
            </w:r>
          </w:p>
        </w:tc>
        <w:tc>
          <w:tcPr>
            <w:tcW w:w="2848" w:type="dxa"/>
          </w:tcPr>
          <w:p w:rsidR="003516AD" w:rsidRPr="003516AD" w:rsidRDefault="003516AD" w:rsidP="000A1F48">
            <w:pPr>
              <w:rPr>
                <w:rFonts w:ascii="Tahoma" w:hAnsi="Tahoma" w:cs="Tahoma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1 - Cena (koszt) - 0.00</w:t>
            </w:r>
          </w:p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3516AD" w:rsidRPr="00473906" w:rsidRDefault="003516AD" w:rsidP="000A1F4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516AD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6F550B" w:rsidRPr="00473906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 w:rsidRPr="004739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7967" w:rsidRDefault="00E07967">
      <w:r>
        <w:separator/>
      </w:r>
    </w:p>
  </w:endnote>
  <w:endnote w:type="continuationSeparator" w:id="0">
    <w:p w:rsidR="00E07967" w:rsidRDefault="00E07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6AD" w:rsidRDefault="003516A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A52283">
      <w:rPr>
        <w:rStyle w:val="Numerstrony"/>
        <w:rFonts w:ascii="Tahoma" w:hAnsi="Tahoma" w:cs="Tahoma"/>
        <w:noProof/>
        <w:sz w:val="16"/>
        <w:szCs w:val="16"/>
      </w:rPr>
      <w:t>4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A52283">
      <w:rPr>
        <w:rStyle w:val="Numerstrony"/>
        <w:rFonts w:ascii="Tahoma" w:hAnsi="Tahoma" w:cs="Tahoma"/>
        <w:noProof/>
        <w:sz w:val="16"/>
        <w:szCs w:val="16"/>
      </w:rPr>
      <w:t>4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6AD" w:rsidRDefault="003516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7967" w:rsidRDefault="00E07967">
      <w:r>
        <w:separator/>
      </w:r>
    </w:p>
  </w:footnote>
  <w:footnote w:type="continuationSeparator" w:id="0">
    <w:p w:rsidR="00E07967" w:rsidRDefault="00E079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6AD" w:rsidRDefault="003516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6AD" w:rsidRDefault="003516A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6AD" w:rsidRDefault="003516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967"/>
    <w:rsid w:val="000034E3"/>
    <w:rsid w:val="00064D22"/>
    <w:rsid w:val="000829DF"/>
    <w:rsid w:val="000961E4"/>
    <w:rsid w:val="000A2424"/>
    <w:rsid w:val="000A28CD"/>
    <w:rsid w:val="000E5FD3"/>
    <w:rsid w:val="001B63B0"/>
    <w:rsid w:val="002650A3"/>
    <w:rsid w:val="0029663E"/>
    <w:rsid w:val="002D2860"/>
    <w:rsid w:val="00323C23"/>
    <w:rsid w:val="003516AD"/>
    <w:rsid w:val="00440209"/>
    <w:rsid w:val="00473906"/>
    <w:rsid w:val="00497E0E"/>
    <w:rsid w:val="004E4C84"/>
    <w:rsid w:val="004F7483"/>
    <w:rsid w:val="00525185"/>
    <w:rsid w:val="00552F1A"/>
    <w:rsid w:val="00555136"/>
    <w:rsid w:val="00561C04"/>
    <w:rsid w:val="00564B92"/>
    <w:rsid w:val="005A4211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2283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07967"/>
    <w:rsid w:val="00EB1FD4"/>
    <w:rsid w:val="00EC7BAB"/>
    <w:rsid w:val="00F25D5D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B2138A93-5080-4D12-A012-652696246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F25D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25D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989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6733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2015-12-02T09:58:00Z</cp:lastPrinted>
  <dcterms:created xsi:type="dcterms:W3CDTF">2015-12-02T10:30:00Z</dcterms:created>
  <dcterms:modified xsi:type="dcterms:W3CDTF">2015-12-02T10:30:00Z</dcterms:modified>
</cp:coreProperties>
</file>