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C1B44">
      <w:pPr>
        <w:spacing w:line="360" w:lineRule="auto"/>
        <w:rPr>
          <w:b/>
          <w:bCs/>
          <w:color w:val="000000"/>
          <w:sz w:val="24"/>
        </w:rPr>
      </w:pPr>
      <w:r w:rsidRPr="002C1B4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C1B44">
      <w:pPr>
        <w:spacing w:line="360" w:lineRule="auto"/>
        <w:rPr>
          <w:color w:val="000000"/>
          <w:sz w:val="24"/>
        </w:rPr>
      </w:pPr>
      <w:r w:rsidRPr="002C1B4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C1B4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C1B44">
      <w:pPr>
        <w:spacing w:line="360" w:lineRule="auto"/>
        <w:rPr>
          <w:color w:val="000000"/>
          <w:sz w:val="24"/>
        </w:rPr>
      </w:pPr>
      <w:r w:rsidRPr="002C1B4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C1B4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C1B4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C1B44" w:rsidRPr="002C1B4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C1B44" w:rsidRPr="002C1B4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C1B44" w:rsidRPr="002C1B44">
        <w:rPr>
          <w:b/>
          <w:color w:val="000000"/>
          <w:sz w:val="24"/>
        </w:rPr>
        <w:t>Druk kalendarza Politechniki Częstochowskiej na 2016 rok dla Biura Karier i Marketingu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2C1B44" w:rsidTr="00CA378B">
        <w:trPr>
          <w:cantSplit/>
        </w:trPr>
        <w:tc>
          <w:tcPr>
            <w:tcW w:w="9640" w:type="dxa"/>
          </w:tcPr>
          <w:p w:rsidR="00EE7757" w:rsidRDefault="002C1B44" w:rsidP="00CA378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1B44">
              <w:rPr>
                <w:b/>
                <w:sz w:val="24"/>
              </w:rPr>
              <w:t>Przedsiębiorstwo Usługowo-Handlowe</w:t>
            </w:r>
            <w:r w:rsidR="00EE7757">
              <w:rPr>
                <w:b/>
                <w:sz w:val="24"/>
              </w:rPr>
              <w:t xml:space="preserve"> „JANTER” </w:t>
            </w:r>
            <w:proofErr w:type="spellStart"/>
            <w:r w:rsidR="00EE7757">
              <w:rPr>
                <w:b/>
                <w:sz w:val="24"/>
              </w:rPr>
              <w:t>s.c</w:t>
            </w:r>
            <w:proofErr w:type="spellEnd"/>
            <w:r w:rsidR="00EE7757">
              <w:rPr>
                <w:b/>
                <w:sz w:val="24"/>
              </w:rPr>
              <w:t>.</w:t>
            </w:r>
          </w:p>
          <w:p w:rsidR="002C1B44" w:rsidRDefault="00EE7757" w:rsidP="00EE775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r w:rsidR="002C1B44" w:rsidRPr="002C1B44">
              <w:rPr>
                <w:b/>
                <w:sz w:val="24"/>
              </w:rPr>
              <w:t xml:space="preserve"> Sławomir Terlikowski, Marek </w:t>
            </w:r>
            <w:proofErr w:type="spellStart"/>
            <w:r w:rsidR="002C1B44" w:rsidRPr="002C1B44">
              <w:rPr>
                <w:b/>
                <w:sz w:val="24"/>
              </w:rPr>
              <w:t>Jankowicz</w:t>
            </w:r>
            <w:proofErr w:type="spellEnd"/>
          </w:p>
          <w:p w:rsidR="002C1B44" w:rsidRDefault="002C1B44" w:rsidP="00CA378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1B44">
              <w:rPr>
                <w:b/>
                <w:sz w:val="24"/>
              </w:rPr>
              <w:t>Chrobrego</w:t>
            </w:r>
            <w:r>
              <w:rPr>
                <w:b/>
                <w:sz w:val="24"/>
              </w:rPr>
              <w:t xml:space="preserve"> </w:t>
            </w:r>
            <w:r w:rsidRPr="002C1B44">
              <w:rPr>
                <w:b/>
                <w:sz w:val="24"/>
              </w:rPr>
              <w:t>41</w:t>
            </w:r>
          </w:p>
          <w:p w:rsidR="00AC452C" w:rsidRDefault="00AC452C" w:rsidP="00CA378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1B44">
              <w:rPr>
                <w:b/>
                <w:sz w:val="24"/>
              </w:rPr>
              <w:t>11-300</w:t>
            </w:r>
            <w:r>
              <w:rPr>
                <w:b/>
                <w:sz w:val="24"/>
              </w:rPr>
              <w:t xml:space="preserve"> </w:t>
            </w:r>
            <w:r w:rsidRPr="002C1B44">
              <w:rPr>
                <w:b/>
                <w:sz w:val="24"/>
              </w:rPr>
              <w:t>Biskupiec</w:t>
            </w:r>
          </w:p>
          <w:p w:rsidR="002C1B44" w:rsidRDefault="002C1B44" w:rsidP="00CA378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61D93">
              <w:rPr>
                <w:b/>
                <w:sz w:val="24"/>
              </w:rPr>
              <w:t>5 658,00 zł</w:t>
            </w:r>
            <w:r w:rsidR="00EE7757">
              <w:rPr>
                <w:b/>
                <w:sz w:val="24"/>
              </w:rPr>
              <w:t xml:space="preserve"> brutto</w:t>
            </w:r>
          </w:p>
          <w:p w:rsidR="002C1B44" w:rsidRPr="00253031" w:rsidRDefault="002C1B44" w:rsidP="00CA378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C1B44" w:rsidRDefault="002C1B44" w:rsidP="00CA378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C1B44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082"/>
        <w:gridCol w:w="2126"/>
        <w:gridCol w:w="2268"/>
      </w:tblGrid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E7757" w:rsidRPr="005811DF" w:rsidRDefault="00EE7757" w:rsidP="00EE77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Usługowo-Handlowe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„JANTER”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Sławomir Terlikowski, Marek </w:t>
            </w:r>
            <w:proofErr w:type="spellStart"/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Jankowicz</w:t>
            </w:r>
            <w:proofErr w:type="spellEnd"/>
          </w:p>
          <w:p w:rsidR="00EE7757" w:rsidRPr="005811DF" w:rsidRDefault="00EE7757" w:rsidP="00EE77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Chrobrego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7757" w:rsidRPr="005811DF" w:rsidRDefault="00EE7757" w:rsidP="00EE77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11-300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36FB0">
              <w:rPr>
                <w:rFonts w:ascii="Times New Roman" w:hAnsi="Times New Roman" w:cs="Times New Roman"/>
                <w:bCs/>
                <w:sz w:val="18"/>
                <w:szCs w:val="18"/>
              </w:rPr>
              <w:t>Biskupiec</w:t>
            </w:r>
          </w:p>
          <w:p w:rsidR="00761D93" w:rsidRPr="00C63DA0" w:rsidRDefault="00EE7757" w:rsidP="00EE77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61D9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761D93"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="00761D93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</w:t>
            </w:r>
            <w:proofErr w:type="spellStart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Udziałowiec</w:t>
            </w:r>
            <w:proofErr w:type="spellEnd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" Sp. z o.o.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89,70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89,70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78,04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83,04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CE LINGUA Sp. z o.o.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os. Boh. Września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1A/C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31-620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67,27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67,27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ProRozyn</w:t>
            </w:r>
            <w:proofErr w:type="spellEnd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produkcja kreatywna Mateusz Rozynek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os. Wczasowe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Mościenica</w:t>
            </w:r>
            <w:proofErr w:type="spellEnd"/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55,86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55,86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Poligraficzno-Papiernicze "ARSGRAF" Sp z o.o.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Jaktorowska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96-300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Żyrardów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49,66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51,66</w:t>
            </w:r>
          </w:p>
        </w:tc>
      </w:tr>
      <w:tr w:rsidR="00761D93" w:rsidRPr="00C63DA0" w:rsidTr="00761D93">
        <w:tc>
          <w:tcPr>
            <w:tcW w:w="54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UniFund</w:t>
            </w:r>
            <w:proofErr w:type="spellEnd"/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35-303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B4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D93" w:rsidRPr="00C63DA0" w:rsidRDefault="00761D93" w:rsidP="00CA37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B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C1B44">
      <w:pPr>
        <w:pStyle w:val="Nagwek"/>
        <w:tabs>
          <w:tab w:val="clear" w:pos="4536"/>
        </w:tabs>
        <w:jc w:val="both"/>
        <w:rPr>
          <w:sz w:val="24"/>
        </w:rPr>
      </w:pPr>
      <w:r w:rsidRPr="002C1B4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761D93">
        <w:rPr>
          <w:sz w:val="24"/>
        </w:rPr>
        <w:t>2015-11-20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FC70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AB7" w:rsidRDefault="00EB4AB7">
      <w:r>
        <w:separator/>
      </w:r>
    </w:p>
  </w:endnote>
  <w:endnote w:type="continuationSeparator" w:id="0">
    <w:p w:rsidR="00EB4AB7" w:rsidRDefault="00EB4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44" w:rsidRDefault="002C1B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A3654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3654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36548">
      <w:rPr>
        <w:rStyle w:val="Numerstrony"/>
        <w:rFonts w:ascii="Arial" w:hAnsi="Arial" w:cs="Arial"/>
        <w:sz w:val="18"/>
        <w:szCs w:val="18"/>
      </w:rPr>
      <w:fldChar w:fldCharType="separate"/>
    </w:r>
    <w:r w:rsidR="00AC452C">
      <w:rPr>
        <w:rStyle w:val="Numerstrony"/>
        <w:rFonts w:ascii="Arial" w:hAnsi="Arial" w:cs="Arial"/>
        <w:noProof/>
        <w:sz w:val="18"/>
        <w:szCs w:val="18"/>
      </w:rPr>
      <w:t>2</w:t>
    </w:r>
    <w:r w:rsidR="00A3654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3654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36548">
      <w:rPr>
        <w:rStyle w:val="Numerstrony"/>
        <w:rFonts w:ascii="Arial" w:hAnsi="Arial" w:cs="Arial"/>
        <w:sz w:val="18"/>
        <w:szCs w:val="18"/>
      </w:rPr>
      <w:fldChar w:fldCharType="separate"/>
    </w:r>
    <w:r w:rsidR="00AC452C">
      <w:rPr>
        <w:rStyle w:val="Numerstrony"/>
        <w:rFonts w:ascii="Arial" w:hAnsi="Arial" w:cs="Arial"/>
        <w:noProof/>
        <w:sz w:val="18"/>
        <w:szCs w:val="18"/>
      </w:rPr>
      <w:t>2</w:t>
    </w:r>
    <w:r w:rsidR="00A3654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44" w:rsidRDefault="002C1B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AB7" w:rsidRDefault="00EB4AB7">
      <w:r>
        <w:separator/>
      </w:r>
    </w:p>
  </w:footnote>
  <w:footnote w:type="continuationSeparator" w:id="0">
    <w:p w:rsidR="00EB4AB7" w:rsidRDefault="00EB4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44" w:rsidRDefault="002C1B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44" w:rsidRDefault="002C1B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44" w:rsidRDefault="002C1B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B44"/>
    <w:rsid w:val="00140696"/>
    <w:rsid w:val="00253031"/>
    <w:rsid w:val="002C1B44"/>
    <w:rsid w:val="00377700"/>
    <w:rsid w:val="005C147E"/>
    <w:rsid w:val="007118AF"/>
    <w:rsid w:val="007124E4"/>
    <w:rsid w:val="00745012"/>
    <w:rsid w:val="00761D93"/>
    <w:rsid w:val="0087722C"/>
    <w:rsid w:val="00987E41"/>
    <w:rsid w:val="00A36548"/>
    <w:rsid w:val="00AC452C"/>
    <w:rsid w:val="00C63DA0"/>
    <w:rsid w:val="00C85A89"/>
    <w:rsid w:val="00D5444F"/>
    <w:rsid w:val="00EB4AB7"/>
    <w:rsid w:val="00EE7757"/>
    <w:rsid w:val="00F26135"/>
    <w:rsid w:val="00FC7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70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C707E"/>
    <w:rPr>
      <w:rFonts w:ascii="Arial" w:hAnsi="Arial"/>
    </w:rPr>
  </w:style>
  <w:style w:type="paragraph" w:styleId="Nagwek">
    <w:name w:val="header"/>
    <w:basedOn w:val="Normalny"/>
    <w:rsid w:val="00FC70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C70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C707E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EE7757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2015-11-20T13:09:00Z</dcterms:created>
  <dcterms:modified xsi:type="dcterms:W3CDTF">2015-11-20T13:09:00Z</dcterms:modified>
</cp:coreProperties>
</file>