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A5336">
      <w:pPr>
        <w:spacing w:line="360" w:lineRule="auto"/>
        <w:rPr>
          <w:b/>
          <w:bCs/>
          <w:color w:val="000000"/>
          <w:sz w:val="24"/>
        </w:rPr>
      </w:pPr>
      <w:r w:rsidRPr="006A533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A5336">
      <w:pPr>
        <w:spacing w:line="360" w:lineRule="auto"/>
        <w:rPr>
          <w:color w:val="000000"/>
          <w:sz w:val="24"/>
        </w:rPr>
      </w:pPr>
      <w:r w:rsidRPr="006A533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A533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A5336">
      <w:pPr>
        <w:spacing w:line="360" w:lineRule="auto"/>
        <w:rPr>
          <w:color w:val="000000"/>
          <w:sz w:val="24"/>
        </w:rPr>
      </w:pPr>
      <w:r w:rsidRPr="006A533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A533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A533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A5336" w:rsidRPr="006A533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A5336" w:rsidRPr="006A533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A5336" w:rsidRPr="006A5336">
        <w:rPr>
          <w:b/>
          <w:color w:val="000000"/>
          <w:sz w:val="24"/>
        </w:rPr>
        <w:t xml:space="preserve">Przeprowadzenie szkolenia z nowoczesnych metod nauczania - </w:t>
      </w:r>
      <w:proofErr w:type="spellStart"/>
      <w:r w:rsidR="006A5336" w:rsidRPr="006A5336">
        <w:rPr>
          <w:b/>
          <w:color w:val="000000"/>
          <w:sz w:val="24"/>
        </w:rPr>
        <w:t>tutoringu</w:t>
      </w:r>
      <w:proofErr w:type="spellEnd"/>
      <w:r w:rsidR="006A5336" w:rsidRPr="006A5336">
        <w:rPr>
          <w:b/>
          <w:color w:val="000000"/>
          <w:sz w:val="24"/>
        </w:rPr>
        <w:t xml:space="preserve"> dla Instytutu Zaawansowanych Technologii Energetycznych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6A5336" w:rsidTr="00ED4AD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A5336" w:rsidRDefault="006A5336" w:rsidP="00ED4A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A5336">
              <w:rPr>
                <w:b/>
                <w:sz w:val="24"/>
              </w:rPr>
              <w:t>Centrum Kształcenia Kadr CK Edukacja</w:t>
            </w:r>
          </w:p>
          <w:p w:rsidR="006A5336" w:rsidRDefault="006A5336" w:rsidP="00ED4A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A5336">
              <w:rPr>
                <w:b/>
                <w:sz w:val="24"/>
              </w:rPr>
              <w:t>25-507</w:t>
            </w:r>
            <w:r>
              <w:rPr>
                <w:b/>
                <w:sz w:val="24"/>
              </w:rPr>
              <w:t xml:space="preserve"> </w:t>
            </w:r>
            <w:r w:rsidRPr="006A5336">
              <w:rPr>
                <w:b/>
                <w:sz w:val="24"/>
              </w:rPr>
              <w:t>Kielce</w:t>
            </w:r>
          </w:p>
          <w:p w:rsidR="006A5336" w:rsidRDefault="006A5336" w:rsidP="00ED4AD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A5336">
              <w:rPr>
                <w:b/>
                <w:sz w:val="24"/>
              </w:rPr>
              <w:t>Sienkiewicza</w:t>
            </w:r>
            <w:r>
              <w:rPr>
                <w:b/>
                <w:sz w:val="24"/>
              </w:rPr>
              <w:t xml:space="preserve"> </w:t>
            </w:r>
            <w:r w:rsidRPr="006A5336">
              <w:rPr>
                <w:b/>
                <w:sz w:val="24"/>
              </w:rPr>
              <w:t>34</w:t>
            </w:r>
          </w:p>
          <w:p w:rsidR="006A5336" w:rsidRDefault="006A5336" w:rsidP="00ED4AD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17F81">
              <w:rPr>
                <w:b/>
                <w:sz w:val="24"/>
              </w:rPr>
              <w:t>6 380.00 zł</w:t>
            </w:r>
          </w:p>
          <w:p w:rsidR="006A5336" w:rsidRPr="00253031" w:rsidRDefault="006A5336" w:rsidP="00ED4AD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A5336" w:rsidRDefault="006A5336" w:rsidP="00ED4AD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A5336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2223"/>
        <w:gridCol w:w="2127"/>
        <w:gridCol w:w="2268"/>
      </w:tblGrid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Czas trwania szkolenia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Centrum Kształcenia Kadr CK Edukacja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25-507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Collegium </w:t>
            </w:r>
            <w:proofErr w:type="spellStart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Wratislaviense</w:t>
            </w:r>
            <w:proofErr w:type="spellEnd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Juliana Klaczki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51-151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21,65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26,65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FAR BEYOND BUSINESS Bartosz Kosiński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Św. Filipa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23/3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31-150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BMP Sp. z o.o.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Św. Floriana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11/2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33-190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Ciężkowice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Roozwijajsie.pl Lidia Głowacka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1/2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78-530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Wierzchowo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Wielkopolska Szkoła Skutecznej Nauki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oś. Młodych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5/17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Ośrodek Dialogu Motywującego Urszula Szczurek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gen. K. Pułaskiego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32-067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Tenczynek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F17F81" w:rsidRPr="00C63DA0" w:rsidTr="00F17F81">
        <w:tc>
          <w:tcPr>
            <w:tcW w:w="54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Skills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nd </w:t>
            </w:r>
            <w:proofErr w:type="spellStart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Knowledge</w:t>
            </w:r>
            <w:proofErr w:type="spellEnd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for </w:t>
            </w:r>
            <w:proofErr w:type="spellStart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You</w:t>
            </w:r>
            <w:proofErr w:type="spellEnd"/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Miłosz Nowak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63-400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Ostrów Wielkopolski</w:t>
            </w:r>
          </w:p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A5336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7F81" w:rsidRPr="00C63DA0" w:rsidRDefault="00F17F81" w:rsidP="00ED4AD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533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A5336">
      <w:pPr>
        <w:pStyle w:val="Nagwek"/>
        <w:tabs>
          <w:tab w:val="clear" w:pos="4536"/>
        </w:tabs>
        <w:jc w:val="both"/>
        <w:rPr>
          <w:sz w:val="24"/>
        </w:rPr>
      </w:pPr>
      <w:r w:rsidRPr="006A533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A5336">
        <w:rPr>
          <w:sz w:val="24"/>
        </w:rPr>
        <w:t>2015-11-12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75E" w:rsidRDefault="007B375E">
      <w:r>
        <w:separator/>
      </w:r>
    </w:p>
  </w:endnote>
  <w:endnote w:type="continuationSeparator" w:id="0">
    <w:p w:rsidR="007B375E" w:rsidRDefault="007B37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336" w:rsidRDefault="006A533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7F8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7F8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336" w:rsidRDefault="006A533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75E" w:rsidRDefault="007B375E">
      <w:r>
        <w:separator/>
      </w:r>
    </w:p>
  </w:footnote>
  <w:footnote w:type="continuationSeparator" w:id="0">
    <w:p w:rsidR="007B375E" w:rsidRDefault="007B37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336" w:rsidRDefault="006A533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336" w:rsidRDefault="006A533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5336" w:rsidRDefault="006A533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336"/>
    <w:rsid w:val="00140696"/>
    <w:rsid w:val="00253031"/>
    <w:rsid w:val="00377700"/>
    <w:rsid w:val="005C147E"/>
    <w:rsid w:val="006A5336"/>
    <w:rsid w:val="007118AF"/>
    <w:rsid w:val="007124E4"/>
    <w:rsid w:val="00745012"/>
    <w:rsid w:val="007B375E"/>
    <w:rsid w:val="0087722C"/>
    <w:rsid w:val="00987E41"/>
    <w:rsid w:val="00C63DA0"/>
    <w:rsid w:val="00C85A89"/>
    <w:rsid w:val="00D5444F"/>
    <w:rsid w:val="00F17F81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2015-11-12T13:24:00Z</dcterms:created>
  <dcterms:modified xsi:type="dcterms:W3CDTF">2015-11-12T13:24:00Z</dcterms:modified>
</cp:coreProperties>
</file>