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56E0">
      <w:pPr>
        <w:spacing w:line="360" w:lineRule="auto"/>
        <w:rPr>
          <w:b/>
          <w:bCs/>
          <w:color w:val="000000"/>
          <w:sz w:val="24"/>
        </w:rPr>
      </w:pPr>
      <w:r w:rsidRPr="009556E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556E0">
      <w:pPr>
        <w:spacing w:line="360" w:lineRule="auto"/>
        <w:rPr>
          <w:color w:val="000000"/>
          <w:sz w:val="24"/>
        </w:rPr>
      </w:pPr>
      <w:r w:rsidRPr="009556E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556E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556E0">
      <w:pPr>
        <w:spacing w:line="360" w:lineRule="auto"/>
        <w:rPr>
          <w:color w:val="000000"/>
          <w:sz w:val="24"/>
        </w:rPr>
      </w:pPr>
      <w:r w:rsidRPr="009556E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556E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556E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556E0" w:rsidRPr="009556E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556E0" w:rsidRPr="009556E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556E0" w:rsidRPr="009556E0">
        <w:rPr>
          <w:b/>
          <w:color w:val="000000"/>
          <w:sz w:val="24"/>
        </w:rPr>
        <w:t>Dostawa  i montaż mebli dla Biura Osób Niepełnosprawnych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FF6B06" w:rsidRDefault="00FF6B06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9556E0" w:rsidTr="00DA3A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556E0" w:rsidRDefault="009556E0" w:rsidP="00DA3A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56E0">
              <w:rPr>
                <w:b/>
                <w:sz w:val="24"/>
              </w:rPr>
              <w:t xml:space="preserve">In Time Wiesław </w:t>
            </w:r>
            <w:proofErr w:type="spellStart"/>
            <w:r w:rsidRPr="009556E0">
              <w:rPr>
                <w:b/>
                <w:sz w:val="24"/>
              </w:rPr>
              <w:t>Frąszczak</w:t>
            </w:r>
            <w:proofErr w:type="spellEnd"/>
          </w:p>
          <w:p w:rsidR="009556E0" w:rsidRDefault="009556E0" w:rsidP="00DA3A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56E0">
              <w:rPr>
                <w:b/>
                <w:sz w:val="24"/>
              </w:rPr>
              <w:t>51-217</w:t>
            </w:r>
            <w:r>
              <w:rPr>
                <w:b/>
                <w:sz w:val="24"/>
              </w:rPr>
              <w:t xml:space="preserve"> </w:t>
            </w:r>
            <w:r w:rsidRPr="009556E0">
              <w:rPr>
                <w:b/>
                <w:sz w:val="24"/>
              </w:rPr>
              <w:t>Wrocław</w:t>
            </w:r>
          </w:p>
          <w:p w:rsidR="009556E0" w:rsidRDefault="009556E0" w:rsidP="00DA3A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56E0">
              <w:rPr>
                <w:b/>
                <w:sz w:val="24"/>
              </w:rPr>
              <w:t>Ramiszów</w:t>
            </w:r>
            <w:r>
              <w:rPr>
                <w:b/>
                <w:sz w:val="24"/>
              </w:rPr>
              <w:t xml:space="preserve"> </w:t>
            </w:r>
            <w:r w:rsidRPr="009556E0">
              <w:rPr>
                <w:b/>
                <w:sz w:val="24"/>
              </w:rPr>
              <w:t>30</w:t>
            </w:r>
          </w:p>
          <w:p w:rsidR="009556E0" w:rsidRDefault="009556E0" w:rsidP="00DA3A5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F6B06">
              <w:rPr>
                <w:b/>
                <w:sz w:val="24"/>
              </w:rPr>
              <w:t>47 000,00 zł brutto</w:t>
            </w:r>
          </w:p>
          <w:p w:rsidR="009556E0" w:rsidRPr="00253031" w:rsidRDefault="009556E0" w:rsidP="00DA3A5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556E0" w:rsidRDefault="009556E0" w:rsidP="00DA3A5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556E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- 98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FF6B06" w:rsidRDefault="00FF6B06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940"/>
        <w:gridCol w:w="2268"/>
        <w:gridCol w:w="2268"/>
      </w:tblGrid>
      <w:tr w:rsidR="00FF6B06" w:rsidRPr="00C63DA0" w:rsidTr="00FF6B06">
        <w:tc>
          <w:tcPr>
            <w:tcW w:w="540" w:type="dxa"/>
            <w:shd w:val="clear" w:color="auto" w:fill="auto"/>
            <w:vAlign w:val="center"/>
          </w:tcPr>
          <w:p w:rsidR="00FF6B06" w:rsidRPr="00C63DA0" w:rsidRDefault="00FF6B0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F6B06" w:rsidRPr="00C63DA0" w:rsidRDefault="00FF6B0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F6B06" w:rsidRPr="00C63DA0" w:rsidRDefault="00FF6B0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F6B06" w:rsidRPr="00C63DA0" w:rsidRDefault="00FF6B0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F6B06" w:rsidRPr="00C63DA0" w:rsidTr="00FF6B06">
        <w:tc>
          <w:tcPr>
            <w:tcW w:w="5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 Time Wiesław </w:t>
            </w:r>
            <w:proofErr w:type="spellStart"/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Frąszczak</w:t>
            </w:r>
            <w:proofErr w:type="spellEnd"/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Ramiszów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51-217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98,00</w:t>
            </w:r>
          </w:p>
        </w:tc>
      </w:tr>
      <w:tr w:rsidR="00FF6B06" w:rsidRPr="00C63DA0" w:rsidTr="00FF6B06">
        <w:tc>
          <w:tcPr>
            <w:tcW w:w="5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Nikodemus Sebastian </w:t>
            </w:r>
            <w:proofErr w:type="spellStart"/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Czuryński</w:t>
            </w:r>
            <w:proofErr w:type="spellEnd"/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Grudzińskiego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18A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62-020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Swarzędz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62,53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70,53</w:t>
            </w:r>
          </w:p>
        </w:tc>
      </w:tr>
      <w:tr w:rsidR="00FF6B06" w:rsidRPr="00C63DA0" w:rsidTr="00FF6B06">
        <w:tc>
          <w:tcPr>
            <w:tcW w:w="5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CENTRUM Sedno Sp. z o.o.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44-48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75-252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55,02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55,02</w:t>
            </w:r>
          </w:p>
        </w:tc>
      </w:tr>
      <w:tr w:rsidR="00FF6B06" w:rsidRPr="00C63DA0" w:rsidTr="00FF6B06">
        <w:tc>
          <w:tcPr>
            <w:tcW w:w="5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MOBILIART Dawid </w:t>
            </w:r>
            <w:proofErr w:type="spellStart"/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Siedlarczyk</w:t>
            </w:r>
            <w:proofErr w:type="spellEnd"/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Zielona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34-440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Kluszkowce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F6B06" w:rsidRPr="00C63DA0" w:rsidTr="00FF6B06">
        <w:tc>
          <w:tcPr>
            <w:tcW w:w="5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Tronus Polska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F6B06" w:rsidRPr="00C63DA0" w:rsidTr="00FF6B06">
        <w:tc>
          <w:tcPr>
            <w:tcW w:w="5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WENA Beata Turek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Zimna Woda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38-203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Szebnie</w:t>
            </w:r>
          </w:p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56E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6B06" w:rsidRPr="00C63DA0" w:rsidRDefault="00FF6B06" w:rsidP="00DA3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6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56E0">
      <w:pPr>
        <w:pStyle w:val="Nagwek"/>
        <w:tabs>
          <w:tab w:val="clear" w:pos="4536"/>
        </w:tabs>
        <w:jc w:val="both"/>
        <w:rPr>
          <w:sz w:val="24"/>
        </w:rPr>
      </w:pPr>
      <w:r w:rsidRPr="009556E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F6B06">
        <w:rPr>
          <w:sz w:val="24"/>
        </w:rPr>
        <w:t>2015-11-18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827" w:rsidRDefault="00705827">
      <w:r>
        <w:separator/>
      </w:r>
    </w:p>
  </w:endnote>
  <w:endnote w:type="continuationSeparator" w:id="0">
    <w:p w:rsidR="00705827" w:rsidRDefault="00705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6E0" w:rsidRDefault="009556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F6B0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F6B0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6E0" w:rsidRDefault="009556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827" w:rsidRDefault="00705827">
      <w:r>
        <w:separator/>
      </w:r>
    </w:p>
  </w:footnote>
  <w:footnote w:type="continuationSeparator" w:id="0">
    <w:p w:rsidR="00705827" w:rsidRDefault="007058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6E0" w:rsidRDefault="009556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6E0" w:rsidRDefault="009556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6E0" w:rsidRDefault="009556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6E0"/>
    <w:rsid w:val="00140696"/>
    <w:rsid w:val="00253031"/>
    <w:rsid w:val="00377700"/>
    <w:rsid w:val="005C147E"/>
    <w:rsid w:val="00705827"/>
    <w:rsid w:val="007118AF"/>
    <w:rsid w:val="007124E4"/>
    <w:rsid w:val="00745012"/>
    <w:rsid w:val="0087722C"/>
    <w:rsid w:val="009556E0"/>
    <w:rsid w:val="00987E41"/>
    <w:rsid w:val="00C63DA0"/>
    <w:rsid w:val="00C85A89"/>
    <w:rsid w:val="00D5444F"/>
    <w:rsid w:val="00F26135"/>
    <w:rsid w:val="00FF6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2015-11-16T13:32:00Z</dcterms:created>
  <dcterms:modified xsi:type="dcterms:W3CDTF">2015-11-16T13:32:00Z</dcterms:modified>
</cp:coreProperties>
</file>