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01780">
      <w:pPr>
        <w:spacing w:line="360" w:lineRule="auto"/>
        <w:rPr>
          <w:b/>
          <w:bCs/>
          <w:color w:val="000000"/>
          <w:sz w:val="24"/>
        </w:rPr>
      </w:pPr>
      <w:r w:rsidRPr="0080178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01780">
      <w:pPr>
        <w:spacing w:line="360" w:lineRule="auto"/>
        <w:rPr>
          <w:color w:val="000000"/>
          <w:sz w:val="24"/>
        </w:rPr>
      </w:pPr>
      <w:r w:rsidRPr="0080178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0178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01780">
      <w:pPr>
        <w:spacing w:line="360" w:lineRule="auto"/>
        <w:rPr>
          <w:color w:val="000000"/>
          <w:sz w:val="24"/>
        </w:rPr>
      </w:pPr>
      <w:r w:rsidRPr="0080178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0178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0178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01780" w:rsidRPr="0080178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01780" w:rsidRPr="0080178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EC2916" w:rsidRDefault="00EC2916">
      <w:pPr>
        <w:spacing w:line="360" w:lineRule="auto"/>
        <w:rPr>
          <w:color w:val="000000"/>
          <w:sz w:val="24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01780" w:rsidRPr="00801780">
        <w:rPr>
          <w:b/>
          <w:color w:val="000000"/>
          <w:sz w:val="24"/>
        </w:rPr>
        <w:t>Przygotowanie do druku i druk publikacji książkowej (monografii naukowej)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01780" w:rsidTr="00CD1568">
        <w:trPr>
          <w:cantSplit/>
        </w:trPr>
        <w:tc>
          <w:tcPr>
            <w:tcW w:w="9640" w:type="dxa"/>
          </w:tcPr>
          <w:p w:rsidR="00801780" w:rsidRDefault="00801780" w:rsidP="00CD156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01780">
              <w:rPr>
                <w:sz w:val="24"/>
              </w:rPr>
              <w:t>Przygotowanie do druku i druk publikacji książkowej (monografii naukowej)</w:t>
            </w:r>
          </w:p>
          <w:p w:rsidR="00801780" w:rsidRDefault="00801780" w:rsidP="00CD156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01780">
              <w:rPr>
                <w:b/>
                <w:sz w:val="24"/>
              </w:rPr>
              <w:t>Grafpol</w:t>
            </w:r>
            <w:proofErr w:type="spellEnd"/>
            <w:r w:rsidRPr="00801780">
              <w:rPr>
                <w:b/>
                <w:sz w:val="24"/>
              </w:rPr>
              <w:t xml:space="preserve"> Agnieszka Blicharz- Krupińska</w:t>
            </w:r>
          </w:p>
          <w:p w:rsidR="00801780" w:rsidRDefault="00801780" w:rsidP="00CD156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1780">
              <w:rPr>
                <w:b/>
                <w:sz w:val="24"/>
              </w:rPr>
              <w:t>53-650</w:t>
            </w:r>
            <w:r>
              <w:rPr>
                <w:b/>
                <w:sz w:val="24"/>
              </w:rPr>
              <w:t xml:space="preserve"> </w:t>
            </w:r>
            <w:r w:rsidRPr="00801780">
              <w:rPr>
                <w:b/>
                <w:sz w:val="24"/>
              </w:rPr>
              <w:t>Wrocław</w:t>
            </w:r>
          </w:p>
          <w:p w:rsidR="00801780" w:rsidRDefault="00801780" w:rsidP="00CD156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1780">
              <w:rPr>
                <w:b/>
                <w:sz w:val="24"/>
              </w:rPr>
              <w:t>Czarnieckiego</w:t>
            </w:r>
            <w:r>
              <w:rPr>
                <w:b/>
                <w:sz w:val="24"/>
              </w:rPr>
              <w:t xml:space="preserve"> </w:t>
            </w:r>
            <w:r w:rsidRPr="00801780">
              <w:rPr>
                <w:b/>
                <w:sz w:val="24"/>
              </w:rPr>
              <w:t>1</w:t>
            </w:r>
          </w:p>
          <w:p w:rsidR="00801780" w:rsidRDefault="00801780" w:rsidP="00CD156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1780">
              <w:rPr>
                <w:b/>
                <w:sz w:val="24"/>
              </w:rPr>
              <w:t>14 910.00 z</w:t>
            </w:r>
            <w:r w:rsidR="00E801F0">
              <w:rPr>
                <w:b/>
                <w:sz w:val="24"/>
              </w:rPr>
              <w:t>ł</w:t>
            </w:r>
            <w:bookmarkStart w:id="0" w:name="_GoBack"/>
            <w:bookmarkEnd w:id="0"/>
            <w:r w:rsidRPr="00801780">
              <w:rPr>
                <w:b/>
                <w:sz w:val="24"/>
              </w:rPr>
              <w:t>‚</w:t>
            </w:r>
          </w:p>
          <w:p w:rsidR="00801780" w:rsidRPr="00253031" w:rsidRDefault="00801780" w:rsidP="00CD156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01780" w:rsidRDefault="00801780" w:rsidP="00CD156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01780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 - 97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017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80178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01780" w:rsidRPr="00C63DA0" w:rsidTr="00CD1568">
        <w:tc>
          <w:tcPr>
            <w:tcW w:w="54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Grafpol</w:t>
            </w:r>
            <w:proofErr w:type="spellEnd"/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Agnieszka Blicharz- Krupińska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Czarnieckiego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53-650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1,71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96,71</w:t>
            </w:r>
          </w:p>
        </w:tc>
      </w:tr>
      <w:tr w:rsidR="00801780" w:rsidRPr="00C63DA0" w:rsidTr="00CD1568">
        <w:tc>
          <w:tcPr>
            <w:tcW w:w="54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ProRozyn</w:t>
            </w:r>
            <w:proofErr w:type="spellEnd"/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produkcja kreatywna Mateusz Rozynek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os. Wczasowe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63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Mościenica</w:t>
            </w:r>
            <w:proofErr w:type="spellEnd"/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50,07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50,07</w:t>
            </w:r>
          </w:p>
        </w:tc>
      </w:tr>
      <w:tr w:rsidR="00801780" w:rsidRPr="00C63DA0" w:rsidTr="00CD1568">
        <w:tc>
          <w:tcPr>
            <w:tcW w:w="54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Partner Poligrafia Andrzej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Kardasz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Zwycięstwa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15-703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0178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801780" w:rsidRPr="00C63DA0" w:rsidRDefault="00801780" w:rsidP="00CD156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78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01780">
      <w:pPr>
        <w:pStyle w:val="Nagwek"/>
        <w:tabs>
          <w:tab w:val="clear" w:pos="4536"/>
        </w:tabs>
        <w:jc w:val="both"/>
        <w:rPr>
          <w:sz w:val="24"/>
        </w:rPr>
      </w:pPr>
      <w:r w:rsidRPr="0080178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01780">
        <w:rPr>
          <w:sz w:val="24"/>
        </w:rPr>
        <w:t>2015-11-17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11C" w:rsidRDefault="0097011C">
      <w:r>
        <w:separator/>
      </w:r>
    </w:p>
  </w:endnote>
  <w:endnote w:type="continuationSeparator" w:id="0">
    <w:p w:rsidR="0097011C" w:rsidRDefault="0097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80" w:rsidRDefault="008017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E801F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01F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801F0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80" w:rsidRDefault="008017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11C" w:rsidRDefault="0097011C">
      <w:r>
        <w:separator/>
      </w:r>
    </w:p>
  </w:footnote>
  <w:footnote w:type="continuationSeparator" w:id="0">
    <w:p w:rsidR="0097011C" w:rsidRDefault="00970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80" w:rsidRDefault="008017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916" w:rsidRPr="00EC2916" w:rsidRDefault="00E801F0" w:rsidP="00EC2916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801780" w:rsidRDefault="008017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780" w:rsidRDefault="008017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11C"/>
    <w:rsid w:val="00140696"/>
    <w:rsid w:val="00253031"/>
    <w:rsid w:val="00377700"/>
    <w:rsid w:val="005C147E"/>
    <w:rsid w:val="007118AF"/>
    <w:rsid w:val="007124E4"/>
    <w:rsid w:val="00745012"/>
    <w:rsid w:val="00801780"/>
    <w:rsid w:val="0087722C"/>
    <w:rsid w:val="0097011C"/>
    <w:rsid w:val="00987E41"/>
    <w:rsid w:val="00C63DA0"/>
    <w:rsid w:val="00C85A89"/>
    <w:rsid w:val="00D5444F"/>
    <w:rsid w:val="00E801F0"/>
    <w:rsid w:val="00EC291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1900-12-31T23:00:00Z</cp:lastPrinted>
  <dcterms:created xsi:type="dcterms:W3CDTF">2015-11-17T09:43:00Z</dcterms:created>
  <dcterms:modified xsi:type="dcterms:W3CDTF">2015-11-17T09:43:00Z</dcterms:modified>
</cp:coreProperties>
</file>