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57124B" w:rsidRPr="0057124B">
        <w:rPr>
          <w:b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7124B" w:rsidRPr="0057124B">
        <w:rPr>
          <w:rFonts w:ascii="Times New Roman" w:eastAsia="Times New Roman" w:hAnsi="Times New Roman"/>
          <w:b/>
          <w:sz w:val="24"/>
          <w:szCs w:val="20"/>
          <w:lang w:eastAsia="pl-PL"/>
        </w:rPr>
        <w:t>ZP/RB-21/15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57124B" w:rsidRPr="0057124B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57124B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7124B">
        <w:rPr>
          <w:rFonts w:ascii="Times New Roman" w:eastAsia="Times New Roman" w:hAnsi="Times New Roman"/>
          <w:b/>
          <w:sz w:val="24"/>
          <w:szCs w:val="24"/>
          <w:lang w:eastAsia="pl-PL"/>
        </w:rPr>
        <w:t>Instalacja fotowoltaiczna do zasilania serwerowni MSK CzestMAN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679F" w:rsidRDefault="0030679F" w:rsidP="00025386">
      <w:pPr>
        <w:spacing w:after="0" w:line="240" w:lineRule="auto"/>
      </w:pPr>
      <w:r>
        <w:separator/>
      </w:r>
    </w:p>
  </w:endnote>
  <w:endnote w:type="continuationSeparator" w:id="0">
    <w:p w:rsidR="0030679F" w:rsidRDefault="0030679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24B" w:rsidRDefault="0057124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12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12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24B" w:rsidRDefault="005712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679F" w:rsidRDefault="0030679F" w:rsidP="00025386">
      <w:pPr>
        <w:spacing w:after="0" w:line="240" w:lineRule="auto"/>
      </w:pPr>
      <w:r>
        <w:separator/>
      </w:r>
    </w:p>
  </w:footnote>
  <w:footnote w:type="continuationSeparator" w:id="0">
    <w:p w:rsidR="0030679F" w:rsidRDefault="0030679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24B" w:rsidRDefault="0057124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24B" w:rsidRDefault="0057124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24B" w:rsidRDefault="005712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679F"/>
    <w:rsid w:val="00025386"/>
    <w:rsid w:val="001C2314"/>
    <w:rsid w:val="0030679F"/>
    <w:rsid w:val="005624D8"/>
    <w:rsid w:val="0057124B"/>
    <w:rsid w:val="008F2498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2015-11-09T07:44:00Z</dcterms:created>
  <dcterms:modified xsi:type="dcterms:W3CDTF">2015-11-09T07:44:00Z</dcterms:modified>
</cp:coreProperties>
</file>