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A03AD" w:rsidRPr="009A03A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A03AD" w:rsidRPr="009A03A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A03AD" w:rsidP="009A21D7">
      <w:pPr>
        <w:pStyle w:val="Tekstpodstawowywcity"/>
        <w:spacing w:line="360" w:lineRule="auto"/>
        <w:ind w:firstLine="0"/>
      </w:pPr>
      <w:r w:rsidRPr="009A03AD">
        <w:rPr>
          <w:b/>
        </w:rPr>
        <w:t>Instalacja fotowoltaiczna do zasilania serwerowni MSK CzestMAN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A03AD" w:rsidRPr="009A03AD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</w:t>
      </w:r>
      <w:r w:rsidRPr="00F25573">
        <w:rPr>
          <w:szCs w:val="22"/>
        </w:rPr>
        <w:lastRenderedPageBreak/>
        <w:t xml:space="preserve">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A03AD" w:rsidRPr="009A03AD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A03AD" w:rsidRPr="009A03AD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A03AD" w:rsidRPr="009A03AD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060" w:rsidRDefault="00452060">
      <w:r>
        <w:separator/>
      </w:r>
    </w:p>
  </w:endnote>
  <w:endnote w:type="continuationSeparator" w:id="0">
    <w:p w:rsidR="00452060" w:rsidRDefault="00452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3A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03A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3AD" w:rsidRDefault="009A03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060" w:rsidRDefault="00452060">
      <w:r>
        <w:separator/>
      </w:r>
    </w:p>
  </w:footnote>
  <w:footnote w:type="continuationSeparator" w:id="0">
    <w:p w:rsidR="00452060" w:rsidRDefault="00452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3AD" w:rsidRDefault="009A03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3AD" w:rsidRDefault="009A03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3AD" w:rsidRDefault="009A03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206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52060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03AD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2015-11-09T07:44:00Z</dcterms:created>
  <dcterms:modified xsi:type="dcterms:W3CDTF">2015-11-09T07:44:00Z</dcterms:modified>
</cp:coreProperties>
</file>