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23C1F" w:rsidRPr="00F23C1F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23C1F" w:rsidRPr="00F23C1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23C1F" w:rsidRPr="00F23C1F">
        <w:rPr>
          <w:b/>
        </w:rPr>
        <w:t>Instalacja fotowoltaiczna do zasilania serwerowni MSK CzestMAN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61A" w:rsidRDefault="0061761A">
      <w:r>
        <w:separator/>
      </w:r>
    </w:p>
  </w:endnote>
  <w:endnote w:type="continuationSeparator" w:id="0">
    <w:p w:rsidR="0061761A" w:rsidRDefault="00617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C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C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6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61A" w:rsidRDefault="0061761A">
      <w:r>
        <w:separator/>
      </w:r>
    </w:p>
  </w:footnote>
  <w:footnote w:type="continuationSeparator" w:id="0">
    <w:p w:rsidR="0061761A" w:rsidRDefault="00617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C1F" w:rsidRDefault="00F23C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C1F" w:rsidRDefault="00F23C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C1F" w:rsidRDefault="00F23C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61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1761A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23C1F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2015-11-09T07:44:00Z</dcterms:created>
  <dcterms:modified xsi:type="dcterms:W3CDTF">2015-11-09T07:44:00Z</dcterms:modified>
</cp:coreProperties>
</file>