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04ACB" w:rsidRPr="00204ACB">
        <w:rPr>
          <w:b/>
          <w:i w:val="0"/>
        </w:rPr>
        <w:t>1</w:t>
      </w:r>
    </w:p>
    <w:p w:rsidR="006F646A" w:rsidRDefault="00F1053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04ACB" w:rsidRPr="00204AC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04ACB" w:rsidRPr="00204ACB">
        <w:rPr>
          <w:b/>
        </w:rPr>
        <w:t>Przygotowanie do druku i druk publikacji książkowej (monografii naukowej)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943" w:rsidRDefault="009D0943">
      <w:r>
        <w:separator/>
      </w:r>
    </w:p>
  </w:endnote>
  <w:endnote w:type="continuationSeparator" w:id="0">
    <w:p w:rsidR="009D0943" w:rsidRDefault="009D0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105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05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05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09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943" w:rsidRDefault="009D0943">
      <w:r>
        <w:separator/>
      </w:r>
    </w:p>
  </w:footnote>
  <w:footnote w:type="continuationSeparator" w:id="0">
    <w:p w:rsidR="009D0943" w:rsidRDefault="009D09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533" w:rsidRPr="00F10533" w:rsidRDefault="00F10533" w:rsidP="00F10533">
    <w:pPr>
      <w:suppressAutoHyphens/>
    </w:pPr>
    <w:r w:rsidRPr="00F10533">
      <w:rPr>
        <w:rFonts w:ascii="Calibri" w:hAnsi="Calibri" w:cs="Calibri"/>
        <w:color w:val="C0504D"/>
        <w:lang w:eastAsia="ar-SA"/>
      </w:rPr>
      <w:tab/>
    </w:r>
    <w:r w:rsidRPr="00F105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">
          <v:imagedata r:id="rId1" o:title="Nagłówek Algi_kolor_11"/>
        </v:shape>
      </w:pict>
    </w:r>
  </w:p>
  <w:p w:rsidR="00204ACB" w:rsidRDefault="00204A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943"/>
    <w:rsid w:val="000A5EC4"/>
    <w:rsid w:val="00204AC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D0943"/>
    <w:rsid w:val="00A146F3"/>
    <w:rsid w:val="00B52793"/>
    <w:rsid w:val="00BF2504"/>
    <w:rsid w:val="00C17AA6"/>
    <w:rsid w:val="00CA3550"/>
    <w:rsid w:val="00CB3539"/>
    <w:rsid w:val="00D23A0C"/>
    <w:rsid w:val="00D30B74"/>
    <w:rsid w:val="00F1053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2015-10-29T10:49:00Z</dcterms:created>
  <dcterms:modified xsi:type="dcterms:W3CDTF">2015-10-29T10:49:00Z</dcterms:modified>
</cp:coreProperties>
</file>