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F030D" w:rsidRPr="004F030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F030D" w:rsidRPr="004F030D">
        <w:rPr>
          <w:b/>
          <w:sz w:val="24"/>
        </w:rPr>
        <w:t>ZP/D-59/A/15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F030D" w:rsidRPr="004F030D">
        <w:rPr>
          <w:b/>
        </w:rPr>
        <w:t>przetarg nieograniczony</w:t>
      </w:r>
      <w:r w:rsidR="00753DC1">
        <w:t xml:space="preserve"> na:</w:t>
      </w:r>
    </w:p>
    <w:p w:rsidR="0000184A" w:rsidRDefault="004F03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F030D">
        <w:rPr>
          <w:b/>
          <w:sz w:val="24"/>
          <w:szCs w:val="24"/>
        </w:rPr>
        <w:t>Dostawa aparatury dla Wydziału Inżynierii Produkcji i Technologii Materiałów oraz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F030D" w:rsidRPr="004F030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F030D" w:rsidRPr="004F030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F030D" w:rsidRPr="004F030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D58" w:rsidRDefault="00672D58">
      <w:r>
        <w:separator/>
      </w:r>
    </w:p>
  </w:endnote>
  <w:endnote w:type="continuationSeparator" w:id="0">
    <w:p w:rsidR="00672D58" w:rsidRDefault="0067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3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3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30D" w:rsidRDefault="004F03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D58" w:rsidRDefault="00672D58">
      <w:r>
        <w:separator/>
      </w:r>
    </w:p>
  </w:footnote>
  <w:footnote w:type="continuationSeparator" w:id="0">
    <w:p w:rsidR="00672D58" w:rsidRDefault="00672D5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30D" w:rsidRDefault="004F0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30D" w:rsidRDefault="004F0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30D" w:rsidRDefault="004F03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D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030D"/>
    <w:rsid w:val="00533E9F"/>
    <w:rsid w:val="0056132E"/>
    <w:rsid w:val="005A5013"/>
    <w:rsid w:val="005C3627"/>
    <w:rsid w:val="00641063"/>
    <w:rsid w:val="00664D2F"/>
    <w:rsid w:val="00672D58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574F9A-8CDD-40F3-A10E-C9F61169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34CDF-5C24-428D-A75C-B31FA66D1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2015-10-28T13:50:00Z</dcterms:created>
  <dcterms:modified xsi:type="dcterms:W3CDTF">2015-10-28T13:50:00Z</dcterms:modified>
</cp:coreProperties>
</file>