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005EF" w:rsidRPr="00C005E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005EF" w:rsidRPr="00C005E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005EF" w:rsidRPr="00C005EF">
        <w:rPr>
          <w:b/>
        </w:rPr>
        <w:t>Dostawa aparatury dla Wydziału Inżynierii Produkcji i Technologii Materiałów oraz Wydziału Elektrycznego Politechniki Częstochowskiej</w:t>
      </w:r>
      <w:r w:rsidR="00D65628">
        <w:t xml:space="preserve">, </w:t>
      </w:r>
      <w:proofErr w:type="spellStart"/>
      <w:r w:rsidR="00D65628">
        <w:t>spr</w:t>
      </w:r>
      <w:proofErr w:type="spellEnd"/>
      <w:r w:rsidR="00D65628">
        <w:t xml:space="preserve">. nr rej. </w:t>
      </w:r>
      <w:bookmarkStart w:id="0" w:name="_GoBack"/>
      <w:r w:rsidR="00D65628" w:rsidRPr="00D65628">
        <w:rPr>
          <w:b/>
        </w:rPr>
        <w:t>ZP/D-59/A/15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E8A" w:rsidRDefault="00442E8A">
      <w:r>
        <w:separator/>
      </w:r>
    </w:p>
  </w:endnote>
  <w:endnote w:type="continuationSeparator" w:id="0">
    <w:p w:rsidR="00442E8A" w:rsidRDefault="0044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6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6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56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E8A" w:rsidRDefault="00442E8A">
      <w:r>
        <w:separator/>
      </w:r>
    </w:p>
  </w:footnote>
  <w:footnote w:type="continuationSeparator" w:id="0">
    <w:p w:rsidR="00442E8A" w:rsidRDefault="00442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5EF" w:rsidRDefault="00C005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5EF" w:rsidRDefault="00C005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5EF" w:rsidRDefault="00C005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E8A"/>
    <w:rsid w:val="000A5EC4"/>
    <w:rsid w:val="00212828"/>
    <w:rsid w:val="00271E63"/>
    <w:rsid w:val="00280712"/>
    <w:rsid w:val="002A7C88"/>
    <w:rsid w:val="00442E8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005EF"/>
    <w:rsid w:val="00C17AA6"/>
    <w:rsid w:val="00CA3550"/>
    <w:rsid w:val="00CB3539"/>
    <w:rsid w:val="00D23A0C"/>
    <w:rsid w:val="00D30B74"/>
    <w:rsid w:val="00D6562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1CF646-DABE-4E4F-8FB0-15F182E9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D656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65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2015-10-28T13:49:00Z</cp:lastPrinted>
  <dcterms:created xsi:type="dcterms:W3CDTF">2015-10-28T13:49:00Z</dcterms:created>
  <dcterms:modified xsi:type="dcterms:W3CDTF">2015-10-28T13:49:00Z</dcterms:modified>
</cp:coreProperties>
</file>