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Politechnika Częstochowska</w:t>
      </w:r>
    </w:p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DA43E1">
        <w:rPr>
          <w:b/>
          <w:bCs/>
          <w:sz w:val="24"/>
        </w:rPr>
        <w:t>69</w:t>
      </w:r>
    </w:p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DA43E1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4C307E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0A40F2">
        <w:rPr>
          <w:b/>
          <w:bCs/>
          <w:sz w:val="24"/>
        </w:rPr>
        <w:t>1045</w:t>
      </w:r>
      <w:bookmarkStart w:id="0" w:name="_GoBack"/>
      <w:bookmarkEnd w:id="0"/>
      <w:r>
        <w:rPr>
          <w:b/>
          <w:bCs/>
          <w:sz w:val="24"/>
        </w:rPr>
        <w:t>/15</w:t>
      </w:r>
      <w:r w:rsidR="00010B31">
        <w:rPr>
          <w:sz w:val="24"/>
        </w:rPr>
        <w:tab/>
        <w:t xml:space="preserve"> </w:t>
      </w:r>
      <w:r w:rsidR="00DA43E1" w:rsidRPr="00DA43E1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DA43E1" w:rsidRPr="00DA43E1">
        <w:rPr>
          <w:sz w:val="24"/>
        </w:rPr>
        <w:t>2015-10-27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992E01">
        <w:rPr>
          <w:b/>
          <w:sz w:val="28"/>
        </w:rPr>
        <w:t xml:space="preserve"> w zadaniach częściowych nr 5, 8, 9, 12 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DA43E1" w:rsidRPr="00DA43E1">
        <w:rPr>
          <w:sz w:val="24"/>
          <w:szCs w:val="24"/>
        </w:rPr>
        <w:t>(</w:t>
      </w:r>
      <w:proofErr w:type="spellStart"/>
      <w:r w:rsidR="00DA43E1" w:rsidRPr="00DA43E1">
        <w:rPr>
          <w:sz w:val="24"/>
          <w:szCs w:val="24"/>
        </w:rPr>
        <w:t>t.j</w:t>
      </w:r>
      <w:proofErr w:type="spellEnd"/>
      <w:r w:rsidR="00DA43E1" w:rsidRPr="00DA43E1">
        <w:rPr>
          <w:sz w:val="24"/>
          <w:szCs w:val="24"/>
        </w:rPr>
        <w:t xml:space="preserve">. Dz. U. z 2013 r. poz. 907, z </w:t>
      </w:r>
      <w:proofErr w:type="spellStart"/>
      <w:r w:rsidR="00DA43E1" w:rsidRPr="00DA43E1">
        <w:rPr>
          <w:sz w:val="24"/>
          <w:szCs w:val="24"/>
        </w:rPr>
        <w:t>późn</w:t>
      </w:r>
      <w:proofErr w:type="spellEnd"/>
      <w:r w:rsidR="00DA43E1" w:rsidRPr="00DA43E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DA43E1" w:rsidRPr="00DA43E1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DA43E1" w:rsidRPr="00DA43E1">
        <w:rPr>
          <w:b/>
          <w:sz w:val="24"/>
        </w:rPr>
        <w:t>Dostawa aparatury dla Wydziału Elektrycznego Politechniki Częstochowskiej</w:t>
      </w:r>
      <w:r>
        <w:rPr>
          <w:sz w:val="24"/>
        </w:rPr>
        <w:t>,</w:t>
      </w:r>
      <w:r w:rsidR="00992E01">
        <w:rPr>
          <w:sz w:val="24"/>
        </w:rPr>
        <w:t xml:space="preserve"> </w:t>
      </w:r>
      <w:proofErr w:type="spellStart"/>
      <w:r w:rsidR="00992E01">
        <w:rPr>
          <w:sz w:val="24"/>
        </w:rPr>
        <w:t>spr</w:t>
      </w:r>
      <w:proofErr w:type="spellEnd"/>
      <w:r w:rsidR="00992E01">
        <w:rPr>
          <w:sz w:val="24"/>
        </w:rPr>
        <w:t xml:space="preserve">. nr rej. </w:t>
      </w:r>
      <w:r w:rsidR="00992E01" w:rsidRPr="00992E01">
        <w:rPr>
          <w:b/>
          <w:sz w:val="24"/>
        </w:rPr>
        <w:t>ZP/D-53/A/15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27D34" w:rsidRDefault="00010B31" w:rsidP="009500EB">
            <w:pPr>
              <w:jc w:val="both"/>
            </w:pPr>
            <w:r w:rsidRPr="00927D34"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27D34" w:rsidRDefault="00010B31" w:rsidP="009500EB">
            <w:pPr>
              <w:jc w:val="both"/>
              <w:rPr>
                <w:b/>
              </w:rPr>
            </w:pPr>
            <w:r w:rsidRPr="00927D34">
              <w:rPr>
                <w:b/>
              </w:rPr>
              <w:t>Temat</w:t>
            </w:r>
          </w:p>
          <w:p w:rsidR="00010B31" w:rsidRPr="00927D34" w:rsidRDefault="00010B31" w:rsidP="009500EB">
            <w:pPr>
              <w:jc w:val="both"/>
            </w:pPr>
            <w:r w:rsidRPr="00927D34">
              <w:t>Powód unieważnienia</w:t>
            </w:r>
            <w:r w:rsidR="00927D34" w:rsidRPr="00927D34">
              <w:t xml:space="preserve"> </w:t>
            </w:r>
          </w:p>
        </w:tc>
      </w:tr>
      <w:tr w:rsidR="00DA43E1" w:rsidTr="00DD7087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  <w:rPr>
                <w:b/>
              </w:rPr>
            </w:pPr>
            <w:r w:rsidRPr="00927D34">
              <w:rPr>
                <w:b/>
              </w:rPr>
              <w:t>Dostawa mikroskopu elektronicznego</w:t>
            </w:r>
          </w:p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 xml:space="preserve">brak ważnej oferty lub wniosku: </w:t>
            </w:r>
            <w:r w:rsidR="00927D34" w:rsidRPr="00927D34">
              <w:rPr>
                <w:color w:val="000000"/>
              </w:rPr>
              <w:t>Zamawiający unieważnił przedmio</w:t>
            </w:r>
            <w:r w:rsidR="008B4503">
              <w:rPr>
                <w:color w:val="000000"/>
              </w:rPr>
              <w:t>towe postępowanie w zadaniu nr 5</w:t>
            </w:r>
            <w:r w:rsidR="00927D34" w:rsidRPr="00927D34">
              <w:rPr>
                <w:color w:val="000000"/>
              </w:rPr>
              <w:t xml:space="preserve"> na podstawie art. 93 ust. 1 pkt 1 </w:t>
            </w:r>
            <w:proofErr w:type="spellStart"/>
            <w:r w:rsidR="00927D34" w:rsidRPr="00927D34">
              <w:rPr>
                <w:color w:val="000000"/>
              </w:rPr>
              <w:t>upzp</w:t>
            </w:r>
            <w:proofErr w:type="spellEnd"/>
            <w:r w:rsidR="00927D34" w:rsidRPr="00927D34">
              <w:rPr>
                <w:color w:val="000000"/>
              </w:rPr>
              <w:t>, gdyż nie złożono żadnej oferty.</w:t>
            </w:r>
          </w:p>
        </w:tc>
      </w:tr>
      <w:tr w:rsidR="00DA43E1" w:rsidTr="00DD7087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>8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  <w:rPr>
                <w:b/>
              </w:rPr>
            </w:pPr>
            <w:r w:rsidRPr="00927D34">
              <w:rPr>
                <w:b/>
              </w:rPr>
              <w:t xml:space="preserve">Dostawa transformatora separacyjnego typu 230/230 V/V, 10 </w:t>
            </w:r>
            <w:proofErr w:type="spellStart"/>
            <w:r w:rsidRPr="00927D34">
              <w:rPr>
                <w:b/>
              </w:rPr>
              <w:t>kV</w:t>
            </w:r>
            <w:proofErr w:type="spellEnd"/>
            <w:r w:rsidRPr="00927D34">
              <w:rPr>
                <w:b/>
              </w:rPr>
              <w:t xml:space="preserve"> A</w:t>
            </w:r>
          </w:p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 xml:space="preserve">brak ważnej oferty lub wniosku: </w:t>
            </w:r>
            <w:r w:rsidR="00927D34" w:rsidRPr="00927D34">
              <w:rPr>
                <w:color w:val="000000"/>
              </w:rPr>
              <w:t>Zamawiający unieważnił przedmio</w:t>
            </w:r>
            <w:r w:rsidR="008B4503">
              <w:rPr>
                <w:color w:val="000000"/>
              </w:rPr>
              <w:t>towe postępowanie w zadaniu nr 8</w:t>
            </w:r>
            <w:r w:rsidR="00927D34" w:rsidRPr="00927D34">
              <w:rPr>
                <w:color w:val="000000"/>
              </w:rPr>
              <w:t xml:space="preserve"> na podstawie art. 93 ust. 1 pkt 1 </w:t>
            </w:r>
            <w:proofErr w:type="spellStart"/>
            <w:r w:rsidR="00927D34" w:rsidRPr="00927D34">
              <w:rPr>
                <w:color w:val="000000"/>
              </w:rPr>
              <w:t>upzp</w:t>
            </w:r>
            <w:proofErr w:type="spellEnd"/>
            <w:r w:rsidR="00927D34" w:rsidRPr="00927D34">
              <w:rPr>
                <w:color w:val="000000"/>
              </w:rPr>
              <w:t>, gdyż nie złożono żadnej oferty.</w:t>
            </w:r>
          </w:p>
        </w:tc>
      </w:tr>
      <w:tr w:rsidR="00DA43E1" w:rsidTr="00DD7087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>9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  <w:rPr>
                <w:b/>
              </w:rPr>
            </w:pPr>
            <w:r w:rsidRPr="00927D34">
              <w:rPr>
                <w:b/>
              </w:rPr>
              <w:t xml:space="preserve">Dostawa transformatora regulacyjnego typu 230/0÷230 V/V, 14 </w:t>
            </w:r>
            <w:proofErr w:type="spellStart"/>
            <w:r w:rsidRPr="00927D34">
              <w:rPr>
                <w:b/>
              </w:rPr>
              <w:t>kV</w:t>
            </w:r>
            <w:proofErr w:type="spellEnd"/>
            <w:r w:rsidRPr="00927D34">
              <w:rPr>
                <w:b/>
              </w:rPr>
              <w:t xml:space="preserve"> A, 60 A</w:t>
            </w:r>
          </w:p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 xml:space="preserve">brak ważnej oferty lub wniosku: </w:t>
            </w:r>
            <w:r w:rsidR="00927D34" w:rsidRPr="00927D34">
              <w:rPr>
                <w:color w:val="000000"/>
              </w:rPr>
              <w:t>Zamawiający unieważnił przedmio</w:t>
            </w:r>
            <w:r w:rsidR="008B4503">
              <w:rPr>
                <w:color w:val="000000"/>
              </w:rPr>
              <w:t>towe postępowanie w zadaniu nr 9</w:t>
            </w:r>
            <w:r w:rsidR="00927D34" w:rsidRPr="00927D34">
              <w:rPr>
                <w:color w:val="000000"/>
              </w:rPr>
              <w:t xml:space="preserve"> na podstawie art. 93 ust. 1 pkt 1 </w:t>
            </w:r>
            <w:proofErr w:type="spellStart"/>
            <w:r w:rsidR="00927D34" w:rsidRPr="00927D34">
              <w:rPr>
                <w:color w:val="000000"/>
              </w:rPr>
              <w:t>upzp</w:t>
            </w:r>
            <w:proofErr w:type="spellEnd"/>
            <w:r w:rsidR="00927D34" w:rsidRPr="00927D34">
              <w:rPr>
                <w:color w:val="000000"/>
              </w:rPr>
              <w:t>, gdyż nie złożono żadnej oferty.</w:t>
            </w:r>
          </w:p>
        </w:tc>
      </w:tr>
      <w:tr w:rsidR="00DA43E1" w:rsidTr="00DD7087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>12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DA43E1" w:rsidP="00DD7087">
            <w:pPr>
              <w:spacing w:line="360" w:lineRule="auto"/>
              <w:jc w:val="both"/>
              <w:rPr>
                <w:b/>
              </w:rPr>
            </w:pPr>
            <w:r w:rsidRPr="00927D34">
              <w:rPr>
                <w:b/>
              </w:rPr>
              <w:t>Dostawa zasilacza bipolarnego +-15V, 2A - 5 sztuk</w:t>
            </w:r>
          </w:p>
          <w:p w:rsidR="00DA43E1" w:rsidRPr="00927D34" w:rsidRDefault="00DA43E1" w:rsidP="00DD7087">
            <w:pPr>
              <w:spacing w:line="360" w:lineRule="auto"/>
              <w:jc w:val="both"/>
            </w:pPr>
            <w:r w:rsidRPr="00927D34">
              <w:t xml:space="preserve">brak ważnej oferty lub wniosku: </w:t>
            </w:r>
            <w:r w:rsidR="00927D34" w:rsidRPr="00927D34">
              <w:rPr>
                <w:color w:val="000000"/>
              </w:rPr>
              <w:t>Zamawiający unieważnił przedmiotowe postępowanie w zadaniu nr 1</w:t>
            </w:r>
            <w:r w:rsidR="008B4503">
              <w:rPr>
                <w:color w:val="000000"/>
              </w:rPr>
              <w:t>2</w:t>
            </w:r>
            <w:r w:rsidR="00927D34" w:rsidRPr="00927D34">
              <w:rPr>
                <w:color w:val="000000"/>
              </w:rPr>
              <w:t xml:space="preserve"> na podstawie art. 93 ust. 1 pkt 1 </w:t>
            </w:r>
            <w:proofErr w:type="spellStart"/>
            <w:r w:rsidR="00927D34" w:rsidRPr="00927D34">
              <w:rPr>
                <w:color w:val="000000"/>
              </w:rPr>
              <w:t>upzp</w:t>
            </w:r>
            <w:proofErr w:type="spellEnd"/>
            <w:r w:rsidR="00927D34" w:rsidRPr="00927D34">
              <w:rPr>
                <w:color w:val="000000"/>
              </w:rPr>
              <w:t>, gdyż nie złożono żadnej oferty.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Kanclerz</w:t>
      </w:r>
    </w:p>
    <w:p w:rsidR="00992E0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Politechniki Częstochowskiej</w:t>
      </w:r>
    </w:p>
    <w:p w:rsidR="00992E0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mgr inż. Katarzyna Pikuła</w:t>
      </w:r>
    </w:p>
    <w:sectPr w:rsidR="00992E01" w:rsidRPr="00992E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3E1" w:rsidRDefault="00DA43E1" w:rsidP="00DA43E1">
      <w:r>
        <w:separator/>
      </w:r>
    </w:p>
  </w:endnote>
  <w:endnote w:type="continuationSeparator" w:id="0">
    <w:p w:rsidR="00DA43E1" w:rsidRDefault="00DA43E1" w:rsidP="00DA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3E1" w:rsidRDefault="00DA43E1" w:rsidP="00DA43E1">
      <w:r>
        <w:separator/>
      </w:r>
    </w:p>
  </w:footnote>
  <w:footnote w:type="continuationSeparator" w:id="0">
    <w:p w:rsidR="00DA43E1" w:rsidRDefault="00DA43E1" w:rsidP="00DA4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F6F"/>
    <w:rsid w:val="00010B31"/>
    <w:rsid w:val="000A40F2"/>
    <w:rsid w:val="00104963"/>
    <w:rsid w:val="004C307E"/>
    <w:rsid w:val="00823326"/>
    <w:rsid w:val="00856A3E"/>
    <w:rsid w:val="008B4503"/>
    <w:rsid w:val="00927D34"/>
    <w:rsid w:val="009500EB"/>
    <w:rsid w:val="00992E01"/>
    <w:rsid w:val="00993EFC"/>
    <w:rsid w:val="00AB3E72"/>
    <w:rsid w:val="00D41670"/>
    <w:rsid w:val="00DA43E1"/>
    <w:rsid w:val="00E403D2"/>
    <w:rsid w:val="00E742E3"/>
    <w:rsid w:val="00EC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2DE90-EBE4-41D8-A89A-7A9112D3B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A43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43E1"/>
  </w:style>
  <w:style w:type="paragraph" w:styleId="Tekstdymka">
    <w:name w:val="Balloon Text"/>
    <w:basedOn w:val="Normalny"/>
    <w:link w:val="TekstdymkaZnak"/>
    <w:rsid w:val="00992E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2E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2015-10-27T09:29:00Z</cp:lastPrinted>
  <dcterms:created xsi:type="dcterms:W3CDTF">2015-10-27T13:31:00Z</dcterms:created>
  <dcterms:modified xsi:type="dcterms:W3CDTF">2015-10-27T13:31:00Z</dcterms:modified>
</cp:coreProperties>
</file>