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443883" w:rsidRDefault="005A413B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E42187" w:rsidRPr="00E42187">
        <w:rPr>
          <w:b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E42187" w:rsidRPr="00E42187">
        <w:rPr>
          <w:rFonts w:ascii="Times New Roman" w:eastAsia="Times New Roman" w:hAnsi="Times New Roman"/>
          <w:b/>
          <w:lang w:eastAsia="pl-PL"/>
        </w:rPr>
        <w:t>ZP/D-55/A/15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E42187" w:rsidRPr="00E42187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E4218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42187">
        <w:rPr>
          <w:rFonts w:ascii="Times New Roman" w:eastAsia="Times New Roman" w:hAnsi="Times New Roman"/>
          <w:b/>
          <w:lang w:eastAsia="pl-PL"/>
        </w:rPr>
        <w:t>Dostawa modułów nasadek detekcji promieniowania podczerwonego wraz z urządzeniami obrazującymi i wyposażeniem dodatkowym dla Wydziału Elektrycznego Politechniki Częstochowskiej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D17" w:rsidRDefault="00C24D17" w:rsidP="00025386">
      <w:pPr>
        <w:spacing w:after="0" w:line="240" w:lineRule="auto"/>
      </w:pPr>
      <w:r>
        <w:separator/>
      </w:r>
    </w:p>
  </w:endnote>
  <w:endnote w:type="continuationSeparator" w:id="0">
    <w:p w:rsidR="00C24D17" w:rsidRDefault="00C24D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187" w:rsidRDefault="00E421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5A413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41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41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187" w:rsidRDefault="00E421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D17" w:rsidRDefault="00C24D17" w:rsidP="00025386">
      <w:pPr>
        <w:spacing w:after="0" w:line="240" w:lineRule="auto"/>
      </w:pPr>
      <w:r>
        <w:separator/>
      </w:r>
    </w:p>
  </w:footnote>
  <w:footnote w:type="continuationSeparator" w:id="0">
    <w:p w:rsidR="00C24D17" w:rsidRDefault="00C24D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187" w:rsidRDefault="00E421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187" w:rsidRDefault="00E421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187" w:rsidRDefault="00E421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4D17"/>
    <w:rsid w:val="00025386"/>
    <w:rsid w:val="001527B3"/>
    <w:rsid w:val="001B232E"/>
    <w:rsid w:val="001C2314"/>
    <w:rsid w:val="00254EBF"/>
    <w:rsid w:val="00443883"/>
    <w:rsid w:val="0047653F"/>
    <w:rsid w:val="005624D8"/>
    <w:rsid w:val="005A413B"/>
    <w:rsid w:val="008F2498"/>
    <w:rsid w:val="00A56A6F"/>
    <w:rsid w:val="00C24D17"/>
    <w:rsid w:val="00D55FC4"/>
    <w:rsid w:val="00DC2A7F"/>
    <w:rsid w:val="00E4218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3C41B3D-44A9-4380-AB47-A45DD8751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41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13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2015-10-20T07:44:00Z</cp:lastPrinted>
  <dcterms:created xsi:type="dcterms:W3CDTF">2015-10-20T07:44:00Z</dcterms:created>
  <dcterms:modified xsi:type="dcterms:W3CDTF">2015-10-20T07:44:00Z</dcterms:modified>
</cp:coreProperties>
</file>