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3B3BF3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06E54" w:rsidRPr="00C06E5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06E54" w:rsidRPr="00C06E54">
        <w:rPr>
          <w:rFonts w:ascii="Times New Roman" w:eastAsia="Times New Roman" w:hAnsi="Times New Roman"/>
          <w:b/>
          <w:sz w:val="24"/>
          <w:szCs w:val="20"/>
          <w:lang w:eastAsia="pl-PL"/>
        </w:rPr>
        <w:t>ZP/D-55/A/15</w:t>
      </w:r>
    </w:p>
    <w:p w:rsidR="00025386" w:rsidRDefault="00025386" w:rsidP="00025386">
      <w:bookmarkStart w:id="0" w:name="_GoBack"/>
      <w:bookmarkEnd w:id="0"/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06E54" w:rsidRPr="00C06E5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06E5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06E54">
        <w:rPr>
          <w:rFonts w:ascii="Times New Roman" w:eastAsia="Times New Roman" w:hAnsi="Times New Roman"/>
          <w:b/>
          <w:sz w:val="24"/>
          <w:szCs w:val="24"/>
          <w:lang w:eastAsia="pl-PL"/>
        </w:rPr>
        <w:t>Dostawa modułów nasadek detekcji promieniowania podczerwonego wraz z urządzeniami obrazującymi i wyposażeniem dodatkowym dla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D65" w:rsidRDefault="000E0D65" w:rsidP="00025386">
      <w:pPr>
        <w:spacing w:after="0" w:line="240" w:lineRule="auto"/>
      </w:pPr>
      <w:r>
        <w:separator/>
      </w:r>
    </w:p>
  </w:endnote>
  <w:endnote w:type="continuationSeparator" w:id="0">
    <w:p w:rsidR="000E0D65" w:rsidRDefault="000E0D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E54" w:rsidRDefault="00C06E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3B3BF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B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3B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E54" w:rsidRDefault="00C06E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D65" w:rsidRDefault="000E0D65" w:rsidP="00025386">
      <w:pPr>
        <w:spacing w:after="0" w:line="240" w:lineRule="auto"/>
      </w:pPr>
      <w:r>
        <w:separator/>
      </w:r>
    </w:p>
  </w:footnote>
  <w:footnote w:type="continuationSeparator" w:id="0">
    <w:p w:rsidR="000E0D65" w:rsidRDefault="000E0D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E54" w:rsidRDefault="00C06E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E54" w:rsidRDefault="00C06E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E54" w:rsidRDefault="00C06E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D65"/>
    <w:rsid w:val="00025386"/>
    <w:rsid w:val="000E0D65"/>
    <w:rsid w:val="001C2314"/>
    <w:rsid w:val="003B3BF3"/>
    <w:rsid w:val="005624D8"/>
    <w:rsid w:val="008F2498"/>
    <w:rsid w:val="00A56A6F"/>
    <w:rsid w:val="00C06E54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EA595AA-1D38-4FA8-8CBF-82EB9B998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3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BF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2015-10-20T07:43:00Z</cp:lastPrinted>
  <dcterms:created xsi:type="dcterms:W3CDTF">2015-10-20T07:43:00Z</dcterms:created>
  <dcterms:modified xsi:type="dcterms:W3CDTF">2015-10-20T07:43:00Z</dcterms:modified>
</cp:coreProperties>
</file>