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B5035" w:rsidRPr="005B503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5035" w:rsidRPr="005B5035">
        <w:rPr>
          <w:b/>
          <w:sz w:val="24"/>
        </w:rPr>
        <w:t>ZP/RB-19/15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5035" w:rsidRPr="005B5035">
        <w:rPr>
          <w:b/>
        </w:rPr>
        <w:t>przetarg nieograniczony</w:t>
      </w:r>
      <w:r w:rsidR="00753DC1">
        <w:t xml:space="preserve"> na:</w:t>
      </w:r>
    </w:p>
    <w:p w:rsidR="0000184A" w:rsidRDefault="005B50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5035">
        <w:rPr>
          <w:b/>
          <w:sz w:val="24"/>
          <w:szCs w:val="24"/>
        </w:rPr>
        <w:t>Remont sali wykładowej D9 w budynku Wydziału Budownictwa Politechniki Częstochowskiej przy ul. Akademickiej 3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5035" w:rsidRPr="005B503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5035" w:rsidRPr="005B503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B5035" w:rsidRPr="005B503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006" w:rsidRDefault="00B06006">
      <w:r>
        <w:separator/>
      </w:r>
    </w:p>
  </w:endnote>
  <w:endnote w:type="continuationSeparator" w:id="0">
    <w:p w:rsidR="00B06006" w:rsidRDefault="00B0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0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35" w:rsidRDefault="005B50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006" w:rsidRDefault="00B06006">
      <w:r>
        <w:separator/>
      </w:r>
    </w:p>
  </w:footnote>
  <w:footnote w:type="continuationSeparator" w:id="0">
    <w:p w:rsidR="00B06006" w:rsidRDefault="00B0600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35" w:rsidRDefault="005B50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35" w:rsidRDefault="005B50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35" w:rsidRDefault="005B50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0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5035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6006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C3A0C-DE9E-4949-A0BC-A51AB165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2015-10-01T07:57:00Z</dcterms:created>
  <dcterms:modified xsi:type="dcterms:W3CDTF">2015-10-01T07:57:00Z</dcterms:modified>
</cp:coreProperties>
</file>