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6765B" w:rsidRPr="0096765B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6765B" w:rsidRPr="0096765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6765B" w:rsidRPr="0096765B">
        <w:rPr>
          <w:b/>
        </w:rPr>
        <w:t>Remont sali wykładowej D9 w budynku Wydziału Budownictwa Politechniki Częstochowskiej przy ul. Akademickiej 3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3F" w:rsidRDefault="00C3003F">
      <w:r>
        <w:separator/>
      </w:r>
    </w:p>
  </w:endnote>
  <w:endnote w:type="continuationSeparator" w:id="0">
    <w:p w:rsidR="00C3003F" w:rsidRDefault="00C30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76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76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00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3F" w:rsidRDefault="00C3003F">
      <w:r>
        <w:separator/>
      </w:r>
    </w:p>
  </w:footnote>
  <w:footnote w:type="continuationSeparator" w:id="0">
    <w:p w:rsidR="00C3003F" w:rsidRDefault="00C30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5B" w:rsidRDefault="009676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5B" w:rsidRDefault="009676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5B" w:rsidRDefault="009676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03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6765B"/>
    <w:rsid w:val="009A0497"/>
    <w:rsid w:val="009B1B93"/>
    <w:rsid w:val="00A146F3"/>
    <w:rsid w:val="00B52793"/>
    <w:rsid w:val="00BF2504"/>
    <w:rsid w:val="00C17AA6"/>
    <w:rsid w:val="00C3003F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2015-10-01T07:57:00Z</dcterms:created>
  <dcterms:modified xsi:type="dcterms:W3CDTF">2015-10-01T07:57:00Z</dcterms:modified>
</cp:coreProperties>
</file>