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9E4CAC" w:rsidRPr="009E4CAC">
        <w:rPr>
          <w:b/>
          <w:sz w:val="22"/>
          <w:szCs w:val="22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9E4CAC" w:rsidRPr="009E4CAC">
        <w:rPr>
          <w:rFonts w:ascii="Times New Roman" w:eastAsia="Times New Roman" w:hAnsi="Times New Roman"/>
          <w:b/>
          <w:lang w:eastAsia="pl-PL"/>
        </w:rPr>
        <w:t>ZP/DK-39/15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9E4CAC" w:rsidRPr="009E4CAC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9E4CA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9E4CAC">
        <w:rPr>
          <w:rFonts w:ascii="Times New Roman" w:eastAsia="Times New Roman" w:hAnsi="Times New Roman"/>
          <w:b/>
          <w:lang w:eastAsia="pl-PL"/>
        </w:rPr>
        <w:t>Dostawa sprzętu komputerowego wraz z oprogramowaniem i urządzeniami peryferyjnymi dla jednostek organizacyjnych Politechniki Częstochowskiej.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885" w:rsidRDefault="00485885" w:rsidP="00025386">
      <w:pPr>
        <w:spacing w:after="0" w:line="240" w:lineRule="auto"/>
      </w:pPr>
      <w:r>
        <w:separator/>
      </w:r>
    </w:p>
  </w:endnote>
  <w:endnote w:type="continuationSeparator" w:id="0">
    <w:p w:rsidR="00485885" w:rsidRDefault="0048588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CAC" w:rsidRDefault="009E4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4C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4C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CAC" w:rsidRDefault="009E4C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885" w:rsidRDefault="00485885" w:rsidP="00025386">
      <w:pPr>
        <w:spacing w:after="0" w:line="240" w:lineRule="auto"/>
      </w:pPr>
      <w:r>
        <w:separator/>
      </w:r>
    </w:p>
  </w:footnote>
  <w:footnote w:type="continuationSeparator" w:id="0">
    <w:p w:rsidR="00485885" w:rsidRDefault="0048588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CAC" w:rsidRDefault="009E4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CAC" w:rsidRDefault="009E4C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CAC" w:rsidRDefault="009E4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5885"/>
    <w:rsid w:val="00025386"/>
    <w:rsid w:val="001527B3"/>
    <w:rsid w:val="001B232E"/>
    <w:rsid w:val="001C2314"/>
    <w:rsid w:val="00254EBF"/>
    <w:rsid w:val="00443883"/>
    <w:rsid w:val="0047653F"/>
    <w:rsid w:val="00485885"/>
    <w:rsid w:val="005624D8"/>
    <w:rsid w:val="008D4C6C"/>
    <w:rsid w:val="008F2498"/>
    <w:rsid w:val="009E4CAC"/>
    <w:rsid w:val="00A56A6F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C6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2015-10-16T07:39:00Z</cp:lastPrinted>
  <dcterms:created xsi:type="dcterms:W3CDTF">2015-10-16T07:39:00Z</dcterms:created>
  <dcterms:modified xsi:type="dcterms:W3CDTF">2015-10-16T07:39:00Z</dcterms:modified>
</cp:coreProperties>
</file>