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66167" w:rsidRPr="0076616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66167" w:rsidRPr="00766167">
        <w:rPr>
          <w:b/>
          <w:sz w:val="24"/>
        </w:rPr>
        <w:t>ZP/DK-39/15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66167" w:rsidRPr="00766167">
        <w:rPr>
          <w:b/>
        </w:rPr>
        <w:t>przetarg nieograniczony</w:t>
      </w:r>
      <w:r w:rsidR="00753DC1">
        <w:t xml:space="preserve"> na:</w:t>
      </w:r>
    </w:p>
    <w:p w:rsidR="0000184A" w:rsidRDefault="0076616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66167">
        <w:rPr>
          <w:b/>
          <w:sz w:val="24"/>
          <w:szCs w:val="24"/>
        </w:rPr>
        <w:t>Dostawa sprzętu komputerowego wraz z oprogramowaniem i urządzeniami peryferyjnymi dla jednostek organizacyjnych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66167" w:rsidRPr="0076616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66167" w:rsidRPr="00766167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66167" w:rsidRPr="00766167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AD2" w:rsidRDefault="00BF7AD2">
      <w:r>
        <w:separator/>
      </w:r>
    </w:p>
  </w:endnote>
  <w:endnote w:type="continuationSeparator" w:id="0">
    <w:p w:rsidR="00BF7AD2" w:rsidRDefault="00BF7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1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61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7" w:rsidRDefault="007661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AD2" w:rsidRDefault="00BF7AD2">
      <w:r>
        <w:separator/>
      </w:r>
    </w:p>
  </w:footnote>
  <w:footnote w:type="continuationSeparator" w:id="0">
    <w:p w:rsidR="00BF7AD2" w:rsidRDefault="00BF7AD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7" w:rsidRDefault="007661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7" w:rsidRDefault="007661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7" w:rsidRDefault="007661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7AD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66167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7AD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6FC9F-8D85-430E-8B83-1D3EBDAA3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2015-10-16T07:00:00Z</dcterms:created>
  <dcterms:modified xsi:type="dcterms:W3CDTF">2015-10-16T07:00:00Z</dcterms:modified>
</cp:coreProperties>
</file>