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463456" w:rsidRPr="00463456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63456" w:rsidRPr="00463456">
        <w:rPr>
          <w:rFonts w:ascii="Times New Roman" w:eastAsia="Times New Roman" w:hAnsi="Times New Roman"/>
          <w:b/>
          <w:sz w:val="24"/>
          <w:szCs w:val="20"/>
          <w:lang w:eastAsia="pl-PL"/>
        </w:rPr>
        <w:t>ZP/DK-39/15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463456" w:rsidRPr="0046345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46345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463456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komputerowego wraz z oprogramowaniem i urządzeniami peryferyjnymi dla jednostek organizacyjnych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7D8F" w:rsidRDefault="00E17D8F" w:rsidP="00025386">
      <w:pPr>
        <w:spacing w:after="0" w:line="240" w:lineRule="auto"/>
      </w:pPr>
      <w:r>
        <w:separator/>
      </w:r>
    </w:p>
  </w:endnote>
  <w:endnote w:type="continuationSeparator" w:id="0">
    <w:p w:rsidR="00E17D8F" w:rsidRDefault="00E17D8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56" w:rsidRDefault="004634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34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634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56" w:rsidRDefault="004634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7D8F" w:rsidRDefault="00E17D8F" w:rsidP="00025386">
      <w:pPr>
        <w:spacing w:after="0" w:line="240" w:lineRule="auto"/>
      </w:pPr>
      <w:r>
        <w:separator/>
      </w:r>
    </w:p>
  </w:footnote>
  <w:footnote w:type="continuationSeparator" w:id="0">
    <w:p w:rsidR="00E17D8F" w:rsidRDefault="00E17D8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56" w:rsidRDefault="004634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56" w:rsidRDefault="004634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3456" w:rsidRDefault="004634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7D8F"/>
    <w:rsid w:val="00025386"/>
    <w:rsid w:val="001C2314"/>
    <w:rsid w:val="00463456"/>
    <w:rsid w:val="005624D8"/>
    <w:rsid w:val="008F2498"/>
    <w:rsid w:val="00A56A6F"/>
    <w:rsid w:val="00D55FC4"/>
    <w:rsid w:val="00E17D8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2015-10-16T07:00:00Z</dcterms:created>
  <dcterms:modified xsi:type="dcterms:W3CDTF">2015-10-16T07:00:00Z</dcterms:modified>
</cp:coreProperties>
</file>