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80B11" w:rsidRPr="00080B1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80B11" w:rsidRPr="00080B1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80B11" w:rsidP="009A21D7">
      <w:pPr>
        <w:pStyle w:val="Tekstpodstawowywcity"/>
        <w:spacing w:line="360" w:lineRule="auto"/>
        <w:ind w:firstLine="0"/>
      </w:pPr>
      <w:r w:rsidRPr="00080B11">
        <w:rPr>
          <w:b/>
        </w:rPr>
        <w:t>Dostawa sprzętu komputerowego wraz z oprogramowaniem i urządzeniami peryferyjnymi dla jednostek organizacyjnych Politechniki Częstochowskiej.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80B11" w:rsidRPr="00080B11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80B11" w:rsidRPr="00080B11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080B11" w:rsidRPr="00080B11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80B11" w:rsidRPr="00080B11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2F0" w:rsidRDefault="00D372F0">
      <w:r>
        <w:separator/>
      </w:r>
    </w:p>
  </w:endnote>
  <w:endnote w:type="continuationSeparator" w:id="0">
    <w:p w:rsidR="00D372F0" w:rsidRDefault="00D37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0B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0B1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B11" w:rsidRDefault="00080B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2F0" w:rsidRDefault="00D372F0">
      <w:r>
        <w:separator/>
      </w:r>
    </w:p>
  </w:footnote>
  <w:footnote w:type="continuationSeparator" w:id="0">
    <w:p w:rsidR="00D372F0" w:rsidRDefault="00D372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B11" w:rsidRDefault="00080B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B11" w:rsidRDefault="00080B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B11" w:rsidRDefault="00080B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72F0"/>
    <w:rsid w:val="00002F64"/>
    <w:rsid w:val="00080B11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372F0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2015-10-16T07:00:00Z</dcterms:created>
  <dcterms:modified xsi:type="dcterms:W3CDTF">2015-10-16T07:00:00Z</dcterms:modified>
</cp:coreProperties>
</file>