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D2F9D" w:rsidRPr="004D2F9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2F9D" w:rsidRPr="004D2F9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D2F9D" w:rsidP="009A21D7">
      <w:pPr>
        <w:pStyle w:val="Tekstpodstawowywcity"/>
        <w:spacing w:line="360" w:lineRule="auto"/>
        <w:ind w:firstLine="0"/>
      </w:pPr>
      <w:r w:rsidRPr="004D2F9D">
        <w:rPr>
          <w:b/>
        </w:rPr>
        <w:t>Wymiana stolarki okiennej w Akademickim Centrum Kultury i Sportu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D2F9D" w:rsidRPr="004D2F9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D2F9D" w:rsidRPr="004D2F9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D2F9D" w:rsidRPr="004D2F9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D2F9D" w:rsidRPr="004D2F9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46C" w:rsidRDefault="008E746C">
      <w:r>
        <w:separator/>
      </w:r>
    </w:p>
  </w:endnote>
  <w:endnote w:type="continuationSeparator" w:id="0">
    <w:p w:rsidR="008E746C" w:rsidRDefault="008E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F9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F9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F9D" w:rsidRDefault="004D2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46C" w:rsidRDefault="008E746C">
      <w:r>
        <w:separator/>
      </w:r>
    </w:p>
  </w:footnote>
  <w:footnote w:type="continuationSeparator" w:id="0">
    <w:p w:rsidR="008E746C" w:rsidRDefault="008E7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F9D" w:rsidRDefault="004D2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F9D" w:rsidRDefault="004D2F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F9D" w:rsidRDefault="004D2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46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2F9D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8E746C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2015-10-19T08:58:00Z</dcterms:created>
  <dcterms:modified xsi:type="dcterms:W3CDTF">2015-10-19T08:58:00Z</dcterms:modified>
</cp:coreProperties>
</file>