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C1E75" w:rsidRPr="00BC1E7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C1E75" w:rsidRPr="00BC1E7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BC1E75" w:rsidRPr="00BC1E75">
        <w:rPr>
          <w:b/>
        </w:rPr>
        <w:t>Dostawa sprzętu komputerowego wraz z oprogramowaniem i urządzeniami peryferyjnymi dla jednostek organizacyjnych Politechniki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0BE" w:rsidRDefault="001E10BE">
      <w:r>
        <w:separator/>
      </w:r>
    </w:p>
  </w:endnote>
  <w:endnote w:type="continuationSeparator" w:id="0">
    <w:p w:rsidR="001E10BE" w:rsidRDefault="001E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1E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1E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10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0BE" w:rsidRDefault="001E10BE">
      <w:r>
        <w:separator/>
      </w:r>
    </w:p>
  </w:footnote>
  <w:footnote w:type="continuationSeparator" w:id="0">
    <w:p w:rsidR="001E10BE" w:rsidRDefault="001E1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E75" w:rsidRDefault="00BC1E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E75" w:rsidRDefault="00BC1E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1E75" w:rsidRDefault="00BC1E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0BE"/>
    <w:rsid w:val="000A5EC4"/>
    <w:rsid w:val="001E10BE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C1E75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2015-10-08T06:23:00Z</dcterms:created>
  <dcterms:modified xsi:type="dcterms:W3CDTF">2015-10-08T06:23:00Z</dcterms:modified>
</cp:coreProperties>
</file>