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A0C49" w:rsidRPr="00CA0C4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A0C49" w:rsidRPr="00CA0C4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CA0C49" w:rsidP="009A21D7">
      <w:pPr>
        <w:pStyle w:val="Tekstpodstawowywcity"/>
        <w:spacing w:line="360" w:lineRule="auto"/>
        <w:ind w:firstLine="0"/>
      </w:pPr>
      <w:r w:rsidRPr="00CA0C49">
        <w:rPr>
          <w:b/>
        </w:rPr>
        <w:t>Dostawa sprzętu komputerowego wraz z oprogramowaniem i urządzeniami peryferyjnymi dla jednostek organizacyjnych Politechniki Częstochowskiej.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CA0C49" w:rsidRPr="00CA0C49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CA0C49" w:rsidRPr="00CA0C49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CA0C49" w:rsidRPr="00CA0C49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CA0C49" w:rsidRPr="00CA0C49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181" w:rsidRDefault="00072181">
      <w:r>
        <w:separator/>
      </w:r>
    </w:p>
  </w:endnote>
  <w:endnote w:type="continuationSeparator" w:id="0">
    <w:p w:rsidR="00072181" w:rsidRDefault="00072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0C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0C4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C49" w:rsidRDefault="00CA0C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181" w:rsidRDefault="00072181">
      <w:r>
        <w:separator/>
      </w:r>
    </w:p>
  </w:footnote>
  <w:footnote w:type="continuationSeparator" w:id="0">
    <w:p w:rsidR="00072181" w:rsidRDefault="000721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C49" w:rsidRDefault="00CA0C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C49" w:rsidRDefault="00CA0C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C49" w:rsidRDefault="00CA0C4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2181"/>
    <w:rsid w:val="00002F64"/>
    <w:rsid w:val="00072181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A0C49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952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2015-10-08T06:23:00Z</dcterms:created>
  <dcterms:modified xsi:type="dcterms:W3CDTF">2015-10-08T06:23:00Z</dcterms:modified>
</cp:coreProperties>
</file>