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thinThickSmallGap" w:sz="12" w:space="0" w:color="1F497D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A2C13" w:rsidTr="00895A7A"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2C13" w:rsidRDefault="009A2C13" w:rsidP="00895A7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alt="INNOWACYJNA_GOSPODARKA" style="width:87pt;height:39.75pt;visibility:visible">
                  <v:imagedata r:id="rId6" o:title="INNOWACYJNA_GOSPODARKA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2C13" w:rsidRDefault="009A2C13" w:rsidP="00895A7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object w:dxaOrig="930" w:dyaOrig="525">
                <v:shape id="_x0000_i1026" type="#_x0000_t75" style="width:47.25pt;height:26.25pt" o:ole="">
                  <v:imagedata r:id="rId7" o:title=""/>
                </v:shape>
                <o:OLEObject Type="Embed" ProgID="CorelDraw.Graphic.7" ShapeID="_x0000_i1026" DrawAspect="Content" ObjectID="_1505905754" r:id="rId8"/>
              </w:obje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2C13" w:rsidRDefault="009A2C13" w:rsidP="00895A7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noProof/>
              </w:rPr>
              <w:pict>
                <v:shape id="Obraz 5" o:spid="_x0000_i1027" type="#_x0000_t75" alt="Nowy obraz" style="width:102pt;height:35.25pt;visibility:visible">
                  <v:imagedata r:id="rId9" o:title="Nowy obraz"/>
                </v:shape>
              </w:pict>
            </w:r>
          </w:p>
        </w:tc>
      </w:tr>
      <w:tr w:rsidR="009A2C13" w:rsidTr="00895A7A">
        <w:trPr>
          <w:trHeight w:val="647"/>
        </w:trPr>
        <w:tc>
          <w:tcPr>
            <w:tcW w:w="9212" w:type="dxa"/>
            <w:gridSpan w:val="3"/>
            <w:tcBorders>
              <w:top w:val="nil"/>
              <w:left w:val="nil"/>
              <w:bottom w:val="thinThickSmallGap" w:sz="12" w:space="0" w:color="1F497D"/>
              <w:right w:val="nil"/>
            </w:tcBorders>
            <w:vAlign w:val="center"/>
            <w:hideMark/>
          </w:tcPr>
          <w:p w:rsidR="009A2C13" w:rsidRDefault="009A2C13" w:rsidP="00895A7A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PROGRAM OPERACYJNY INNOWACYJNA GOSPODARKA</w:t>
            </w:r>
          </w:p>
          <w:p w:rsidR="009A2C13" w:rsidRDefault="009A2C13" w:rsidP="00895A7A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 xml:space="preserve">Priorytet  1. Badania i rozwój nowoczesnych technologii: Działanie 1.1. Wsparcie badań naukowych dla budowy gospodarki opartej na wiedzy </w:t>
            </w:r>
          </w:p>
          <w:p w:rsidR="009A2C13" w:rsidRDefault="009A2C13" w:rsidP="00895A7A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Poddziałanie 1.1.2 Strategiczne programy badań naukowych i prac rozwojowych; PK pn.: „Nowoczesne technologie materiałowe stosowane w przemyśle lotniczym”</w:t>
            </w:r>
          </w:p>
        </w:tc>
      </w:tr>
    </w:tbl>
    <w:p w:rsidR="009A2C13" w:rsidRDefault="009A2C13" w:rsidP="009A2C13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</w:p>
    <w:p w:rsidR="009A2C13" w:rsidRDefault="009A2C13" w:rsidP="009A2C13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Zakup finansowany z:</w:t>
      </w:r>
    </w:p>
    <w:p w:rsidR="009A2C13" w:rsidRDefault="009A2C13" w:rsidP="009A2C13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Program Operacyjny Innowacyjna Gospodarka, Projekt kluczowy pn. „Nowoczesne technologie materiałowe stosowane w przemyśle lotniczym”  POIG.01.01.02-00-15/08/00</w:t>
      </w:r>
    </w:p>
    <w:p w:rsidR="009A2C13" w:rsidRDefault="009A2C13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E69FE" w:rsidRPr="002D2860" w:rsidRDefault="00844965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44965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844965">
        <w:rPr>
          <w:rFonts w:ascii="Tahoma" w:hAnsi="Tahoma" w:cs="Tahoma"/>
          <w:sz w:val="16"/>
          <w:szCs w:val="16"/>
        </w:rPr>
        <w:t>2015-10-09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844965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44965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844965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44965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44965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844965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44965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44965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44965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9A2C13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A2C13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844965" w:rsidRPr="009A2C13">
        <w:rPr>
          <w:rFonts w:ascii="Tahoma" w:hAnsi="Tahoma" w:cs="Tahoma"/>
          <w:color w:val="000000"/>
          <w:sz w:val="16"/>
          <w:szCs w:val="16"/>
        </w:rPr>
        <w:t>(34)3250236</w:t>
      </w:r>
      <w:r w:rsidRPr="009A2C13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844965" w:rsidRPr="009A2C13">
        <w:rPr>
          <w:rFonts w:ascii="Tahoma" w:hAnsi="Tahoma" w:cs="Tahoma"/>
          <w:color w:val="000000"/>
          <w:sz w:val="16"/>
          <w:szCs w:val="16"/>
        </w:rPr>
        <w:t>(34)3250415</w:t>
      </w:r>
      <w:r w:rsidRPr="009A2C13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844965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44965">
        <w:rPr>
          <w:rFonts w:ascii="Tahoma" w:hAnsi="Tahoma" w:cs="Tahoma"/>
          <w:b/>
          <w:sz w:val="16"/>
          <w:szCs w:val="16"/>
        </w:rPr>
        <w:t>ZP/D-49/A/15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844965" w:rsidRPr="00844965">
        <w:rPr>
          <w:rFonts w:ascii="Tahoma" w:hAnsi="Tahoma" w:cs="Tahoma"/>
          <w:b/>
          <w:sz w:val="16"/>
          <w:szCs w:val="16"/>
        </w:rPr>
        <w:t>ZP/D-49/A/15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844965" w:rsidRPr="00844965">
        <w:rPr>
          <w:rFonts w:ascii="Tahoma" w:hAnsi="Tahoma" w:cs="Tahoma"/>
          <w:b/>
          <w:color w:val="000000"/>
          <w:sz w:val="16"/>
          <w:szCs w:val="16"/>
        </w:rPr>
        <w:t>Dostawa blach tytanowych i blachy aluminiowej w ramach projektu "Nowoczesne technologie materiałowe stosowane w przemyśle lotniczym ".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44965" w:rsidRPr="00473906" w:rsidTr="00895A7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844965" w:rsidRDefault="00844965" w:rsidP="00895A7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4496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844965" w:rsidRPr="00473906" w:rsidRDefault="00844965" w:rsidP="00895A7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44965" w:rsidRPr="00473906" w:rsidRDefault="00844965" w:rsidP="00895A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844965">
              <w:rPr>
                <w:rFonts w:ascii="Tahoma" w:hAnsi="Tahoma" w:cs="Tahoma"/>
                <w:b/>
                <w:sz w:val="16"/>
                <w:szCs w:val="16"/>
              </w:rPr>
              <w:t>Wolften</w:t>
            </w:r>
            <w:proofErr w:type="spellEnd"/>
            <w:r w:rsidRPr="00844965">
              <w:rPr>
                <w:rFonts w:ascii="Tahoma" w:hAnsi="Tahoma" w:cs="Tahoma"/>
                <w:b/>
                <w:sz w:val="16"/>
                <w:szCs w:val="16"/>
              </w:rPr>
              <w:t xml:space="preserve"> Siemieniec, Wróblewski Spółka Jawna</w:t>
            </w:r>
          </w:p>
          <w:p w:rsidR="00844965" w:rsidRPr="00473906" w:rsidRDefault="00844965" w:rsidP="00895A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4965">
              <w:rPr>
                <w:rFonts w:ascii="Tahoma" w:hAnsi="Tahoma" w:cs="Tahoma"/>
                <w:b/>
                <w:sz w:val="16"/>
                <w:szCs w:val="16"/>
              </w:rPr>
              <w:t>53-234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44965">
              <w:rPr>
                <w:rFonts w:ascii="Tahoma" w:hAnsi="Tahoma" w:cs="Tahoma"/>
                <w:b/>
                <w:sz w:val="16"/>
                <w:szCs w:val="16"/>
              </w:rPr>
              <w:t>Wrocław</w:t>
            </w:r>
          </w:p>
          <w:p w:rsidR="00844965" w:rsidRPr="00473906" w:rsidRDefault="00844965" w:rsidP="00895A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4965">
              <w:rPr>
                <w:rFonts w:ascii="Tahoma" w:hAnsi="Tahoma" w:cs="Tahoma"/>
                <w:b/>
                <w:sz w:val="16"/>
                <w:szCs w:val="16"/>
              </w:rPr>
              <w:t>Grabiszyńska</w:t>
            </w:r>
            <w:r w:rsidR="009A2C13">
              <w:rPr>
                <w:rFonts w:ascii="Tahoma" w:hAnsi="Tahoma" w:cs="Tahoma"/>
                <w:b/>
                <w:sz w:val="16"/>
                <w:szCs w:val="16"/>
              </w:rPr>
              <w:t xml:space="preserve">   </w:t>
            </w:r>
            <w:r w:rsidRPr="00844965">
              <w:rPr>
                <w:rFonts w:ascii="Tahoma" w:hAnsi="Tahoma" w:cs="Tahoma"/>
                <w:b/>
                <w:sz w:val="16"/>
                <w:szCs w:val="16"/>
              </w:rPr>
              <w:t>241</w:t>
            </w:r>
            <w:r w:rsidR="009A2C13">
              <w:rPr>
                <w:rFonts w:ascii="Tahoma" w:hAnsi="Tahoma" w:cs="Tahoma"/>
                <w:b/>
                <w:sz w:val="16"/>
                <w:szCs w:val="16"/>
              </w:rPr>
              <w:t>H</w:t>
            </w:r>
          </w:p>
          <w:p w:rsidR="00844965" w:rsidRPr="00473906" w:rsidRDefault="00844965" w:rsidP="00895A7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A2C13">
              <w:rPr>
                <w:rFonts w:ascii="Tahoma" w:hAnsi="Tahoma" w:cs="Tahoma"/>
                <w:b/>
                <w:sz w:val="16"/>
                <w:szCs w:val="16"/>
              </w:rPr>
              <w:t>16 849.65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44965" w:rsidRPr="00473906" w:rsidRDefault="00844965" w:rsidP="00895A7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44965" w:rsidRPr="00473906" w:rsidRDefault="00844965" w:rsidP="00895A7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9A2C13">
              <w:rPr>
                <w:rFonts w:ascii="Tahoma" w:hAnsi="Tahoma" w:cs="Tahoma"/>
                <w:sz w:val="16"/>
                <w:szCs w:val="16"/>
              </w:rPr>
              <w:t xml:space="preserve"> maksymalną liczbę punktów – 95,00 pkt. Cena oferty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mieści się w możliwościach finansowych Zamawiającego. </w:t>
            </w:r>
          </w:p>
        </w:tc>
      </w:tr>
      <w:tr w:rsidR="00844965" w:rsidRPr="00473906" w:rsidTr="00895A7A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844965" w:rsidRDefault="00844965" w:rsidP="00895A7A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4496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844965" w:rsidRPr="00473906" w:rsidRDefault="00844965" w:rsidP="00895A7A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44965" w:rsidRPr="00473906" w:rsidRDefault="00844965" w:rsidP="00895A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4965">
              <w:rPr>
                <w:rFonts w:ascii="Tahoma" w:hAnsi="Tahoma" w:cs="Tahoma"/>
                <w:b/>
                <w:sz w:val="16"/>
                <w:szCs w:val="16"/>
              </w:rPr>
              <w:t>Einsal</w:t>
            </w:r>
            <w:bookmarkStart w:id="0" w:name="_GoBack"/>
            <w:bookmarkEnd w:id="0"/>
            <w:r w:rsidRPr="00844965">
              <w:rPr>
                <w:rFonts w:ascii="Tahoma" w:hAnsi="Tahoma" w:cs="Tahoma"/>
                <w:b/>
                <w:sz w:val="16"/>
                <w:szCs w:val="16"/>
              </w:rPr>
              <w:t xml:space="preserve"> East Sp. z o.o.</w:t>
            </w:r>
          </w:p>
          <w:p w:rsidR="00844965" w:rsidRPr="00473906" w:rsidRDefault="00844965" w:rsidP="00895A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4965">
              <w:rPr>
                <w:rFonts w:ascii="Tahoma" w:hAnsi="Tahoma" w:cs="Tahoma"/>
                <w:b/>
                <w:sz w:val="16"/>
                <w:szCs w:val="16"/>
              </w:rPr>
              <w:t>41</w:t>
            </w:r>
            <w:r w:rsidR="009A2C13">
              <w:rPr>
                <w:rFonts w:ascii="Tahoma" w:hAnsi="Tahoma" w:cs="Tahoma"/>
                <w:b/>
                <w:sz w:val="16"/>
                <w:szCs w:val="16"/>
              </w:rPr>
              <w:t>-</w:t>
            </w:r>
            <w:r w:rsidRPr="00844965">
              <w:rPr>
                <w:rFonts w:ascii="Tahoma" w:hAnsi="Tahoma" w:cs="Tahoma"/>
                <w:b/>
                <w:sz w:val="16"/>
                <w:szCs w:val="16"/>
              </w:rPr>
              <w:t>500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44965">
              <w:rPr>
                <w:rFonts w:ascii="Tahoma" w:hAnsi="Tahoma" w:cs="Tahoma"/>
                <w:b/>
                <w:sz w:val="16"/>
                <w:szCs w:val="16"/>
              </w:rPr>
              <w:t>Chorzów</w:t>
            </w:r>
          </w:p>
          <w:p w:rsidR="00844965" w:rsidRPr="00473906" w:rsidRDefault="009A2C13" w:rsidP="00895A7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Jana </w:t>
            </w:r>
            <w:r w:rsidR="00844965" w:rsidRPr="00844965">
              <w:rPr>
                <w:rFonts w:ascii="Tahoma" w:hAnsi="Tahoma" w:cs="Tahoma"/>
                <w:b/>
                <w:sz w:val="16"/>
                <w:szCs w:val="16"/>
              </w:rPr>
              <w:t>Gałeczki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</w:t>
            </w:r>
            <w:r w:rsidR="00844965" w:rsidRPr="00844965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44965" w:rsidRPr="00473906" w:rsidRDefault="00844965" w:rsidP="00895A7A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A2C13">
              <w:rPr>
                <w:rFonts w:ascii="Tahoma" w:hAnsi="Tahoma" w:cs="Tahoma"/>
                <w:b/>
                <w:sz w:val="16"/>
                <w:szCs w:val="16"/>
              </w:rPr>
              <w:t>7 995.00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44965" w:rsidRPr="00473906" w:rsidRDefault="00844965" w:rsidP="00895A7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44965" w:rsidRPr="00473906" w:rsidRDefault="00844965" w:rsidP="00895A7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9A2C13">
              <w:rPr>
                <w:rFonts w:ascii="Tahoma" w:hAnsi="Tahoma" w:cs="Tahoma"/>
                <w:sz w:val="16"/>
                <w:szCs w:val="16"/>
              </w:rPr>
              <w:t xml:space="preserve"> maksymalną liczbę punktów – 95,00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844965" w:rsidRPr="00473906" w:rsidTr="00895A7A">
        <w:tc>
          <w:tcPr>
            <w:tcW w:w="2277" w:type="dxa"/>
          </w:tcPr>
          <w:p w:rsidR="00844965" w:rsidRPr="00473906" w:rsidRDefault="00844965" w:rsidP="00895A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44965">
              <w:rPr>
                <w:rFonts w:ascii="Tahoma" w:hAnsi="Tahoma" w:cs="Tahoma"/>
                <w:sz w:val="16"/>
                <w:szCs w:val="16"/>
              </w:rPr>
              <w:t>Dostawa blach tytanowych w ramach projektu "Nowoczesne technologie materiałowe stosowane w przemyśle lotniczym ".</w:t>
            </w:r>
          </w:p>
        </w:tc>
        <w:tc>
          <w:tcPr>
            <w:tcW w:w="2651" w:type="dxa"/>
          </w:tcPr>
          <w:p w:rsidR="00844965" w:rsidRPr="00473906" w:rsidRDefault="00844965" w:rsidP="00895A7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844965">
              <w:rPr>
                <w:rFonts w:ascii="Tahoma" w:hAnsi="Tahoma" w:cs="Tahoma"/>
                <w:sz w:val="16"/>
                <w:szCs w:val="16"/>
              </w:rPr>
              <w:t>Wolften</w:t>
            </w:r>
            <w:proofErr w:type="spellEnd"/>
            <w:r w:rsidRPr="00844965">
              <w:rPr>
                <w:rFonts w:ascii="Tahoma" w:hAnsi="Tahoma" w:cs="Tahoma"/>
                <w:sz w:val="16"/>
                <w:szCs w:val="16"/>
              </w:rPr>
              <w:t xml:space="preserve"> Siemieniec, Wróblewski Spółka Jawna</w:t>
            </w:r>
          </w:p>
          <w:p w:rsidR="00844965" w:rsidRPr="00473906" w:rsidRDefault="00844965" w:rsidP="00895A7A">
            <w:pPr>
              <w:rPr>
                <w:rFonts w:ascii="Tahoma" w:hAnsi="Tahoma" w:cs="Tahoma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Grabiszyńska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44965">
              <w:rPr>
                <w:rFonts w:ascii="Tahoma" w:hAnsi="Tahoma" w:cs="Tahoma"/>
                <w:sz w:val="16"/>
                <w:szCs w:val="16"/>
              </w:rPr>
              <w:t>241</w:t>
            </w:r>
            <w:r w:rsidR="009A2C13">
              <w:rPr>
                <w:rFonts w:ascii="Tahoma" w:hAnsi="Tahoma" w:cs="Tahoma"/>
                <w:sz w:val="16"/>
                <w:szCs w:val="16"/>
              </w:rPr>
              <w:t>H</w:t>
            </w:r>
          </w:p>
          <w:p w:rsidR="00844965" w:rsidRPr="00473906" w:rsidRDefault="00844965" w:rsidP="00895A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53-234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44965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844965" w:rsidRPr="00844965" w:rsidRDefault="00844965" w:rsidP="00895A7A">
            <w:pPr>
              <w:rPr>
                <w:rFonts w:ascii="Tahoma" w:hAnsi="Tahoma" w:cs="Tahoma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44965" w:rsidRPr="00473906" w:rsidRDefault="00844965" w:rsidP="00895A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844965" w:rsidRPr="00473906" w:rsidRDefault="00844965" w:rsidP="00895A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844965" w:rsidRPr="00473906" w:rsidTr="00895A7A">
        <w:tc>
          <w:tcPr>
            <w:tcW w:w="2277" w:type="dxa"/>
          </w:tcPr>
          <w:p w:rsidR="00844965" w:rsidRPr="00473906" w:rsidRDefault="00844965" w:rsidP="00895A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44965">
              <w:rPr>
                <w:rFonts w:ascii="Tahoma" w:hAnsi="Tahoma" w:cs="Tahoma"/>
                <w:sz w:val="16"/>
                <w:szCs w:val="16"/>
              </w:rPr>
              <w:t>Dostawa blachy aluminiowej w ramach projektu "Nowoczesne technologie materiałowe stosowane w przemyśle lotniczym ".</w:t>
            </w:r>
          </w:p>
        </w:tc>
        <w:tc>
          <w:tcPr>
            <w:tcW w:w="2651" w:type="dxa"/>
          </w:tcPr>
          <w:p w:rsidR="00844965" w:rsidRPr="009A2C13" w:rsidRDefault="00844965" w:rsidP="00895A7A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proofErr w:type="spellStart"/>
            <w:r w:rsidRPr="009A2C13">
              <w:rPr>
                <w:rFonts w:ascii="Tahoma" w:hAnsi="Tahoma" w:cs="Tahoma"/>
                <w:sz w:val="16"/>
                <w:szCs w:val="16"/>
                <w:lang w:val="en-US"/>
              </w:rPr>
              <w:t>Einsal</w:t>
            </w:r>
            <w:proofErr w:type="spellEnd"/>
            <w:r w:rsidRPr="009A2C13">
              <w:rPr>
                <w:rFonts w:ascii="Tahoma" w:hAnsi="Tahoma" w:cs="Tahoma"/>
                <w:sz w:val="16"/>
                <w:szCs w:val="16"/>
                <w:lang w:val="en-US"/>
              </w:rPr>
              <w:t xml:space="preserve"> East Sp. z </w:t>
            </w:r>
            <w:proofErr w:type="spellStart"/>
            <w:r w:rsidRPr="009A2C13">
              <w:rPr>
                <w:rFonts w:ascii="Tahoma" w:hAnsi="Tahoma" w:cs="Tahoma"/>
                <w:sz w:val="16"/>
                <w:szCs w:val="16"/>
                <w:lang w:val="en-US"/>
              </w:rPr>
              <w:t>o.o</w:t>
            </w:r>
            <w:proofErr w:type="spellEnd"/>
            <w:r w:rsidRPr="009A2C13">
              <w:rPr>
                <w:rFonts w:ascii="Tahoma" w:hAnsi="Tahoma" w:cs="Tahoma"/>
                <w:sz w:val="16"/>
                <w:szCs w:val="16"/>
                <w:lang w:val="en-US"/>
              </w:rPr>
              <w:t>.</w:t>
            </w:r>
          </w:p>
          <w:p w:rsidR="00844965" w:rsidRPr="00473906" w:rsidRDefault="009A2C13" w:rsidP="00895A7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Jana </w:t>
            </w:r>
            <w:r w:rsidR="00844965" w:rsidRPr="00844965">
              <w:rPr>
                <w:rFonts w:ascii="Tahoma" w:hAnsi="Tahoma" w:cs="Tahoma"/>
                <w:sz w:val="16"/>
                <w:szCs w:val="16"/>
              </w:rPr>
              <w:t>Gałeczki</w:t>
            </w:r>
            <w:r w:rsidR="00844965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44965" w:rsidRPr="0084496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44965" w:rsidRPr="00473906" w:rsidRDefault="00844965" w:rsidP="00895A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41</w:t>
            </w:r>
            <w:r w:rsidR="009A2C13">
              <w:rPr>
                <w:rFonts w:ascii="Tahoma" w:hAnsi="Tahoma" w:cs="Tahoma"/>
                <w:sz w:val="16"/>
                <w:szCs w:val="16"/>
              </w:rPr>
              <w:t>-</w:t>
            </w:r>
            <w:r w:rsidRPr="00844965">
              <w:rPr>
                <w:rFonts w:ascii="Tahoma" w:hAnsi="Tahoma" w:cs="Tahoma"/>
                <w:sz w:val="16"/>
                <w:szCs w:val="16"/>
              </w:rPr>
              <w:t>500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44965">
              <w:rPr>
                <w:rFonts w:ascii="Tahoma" w:hAnsi="Tahoma" w:cs="Tahoma"/>
                <w:sz w:val="16"/>
                <w:szCs w:val="16"/>
              </w:rPr>
              <w:t>Chorzów</w:t>
            </w:r>
          </w:p>
        </w:tc>
        <w:tc>
          <w:tcPr>
            <w:tcW w:w="2848" w:type="dxa"/>
          </w:tcPr>
          <w:p w:rsidR="00844965" w:rsidRPr="00844965" w:rsidRDefault="00844965" w:rsidP="00895A7A">
            <w:pPr>
              <w:rPr>
                <w:rFonts w:ascii="Tahoma" w:hAnsi="Tahoma" w:cs="Tahoma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44965" w:rsidRPr="00473906" w:rsidRDefault="00844965" w:rsidP="00895A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844965" w:rsidRPr="00473906" w:rsidRDefault="00844965" w:rsidP="00895A7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4965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E02" w:rsidRDefault="00127E02">
      <w:r>
        <w:separator/>
      </w:r>
    </w:p>
  </w:endnote>
  <w:endnote w:type="continuationSeparator" w:id="0">
    <w:p w:rsidR="00127E02" w:rsidRDefault="0012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965" w:rsidRDefault="008449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9A2C13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9A2C13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965" w:rsidRDefault="008449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E02" w:rsidRDefault="00127E02">
      <w:r>
        <w:separator/>
      </w:r>
    </w:p>
  </w:footnote>
  <w:footnote w:type="continuationSeparator" w:id="0">
    <w:p w:rsidR="00127E02" w:rsidRDefault="00127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965" w:rsidRDefault="008449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965" w:rsidRDefault="008449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965" w:rsidRDefault="008449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7E02"/>
    <w:rsid w:val="000034E3"/>
    <w:rsid w:val="000829DF"/>
    <w:rsid w:val="000961E4"/>
    <w:rsid w:val="000A2424"/>
    <w:rsid w:val="000A28CD"/>
    <w:rsid w:val="000E5FD3"/>
    <w:rsid w:val="00127E02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4965"/>
    <w:rsid w:val="00845B77"/>
    <w:rsid w:val="00846367"/>
    <w:rsid w:val="00851F5D"/>
    <w:rsid w:val="008B2DA8"/>
    <w:rsid w:val="008B74C9"/>
    <w:rsid w:val="009406E9"/>
    <w:rsid w:val="00944C46"/>
    <w:rsid w:val="00965681"/>
    <w:rsid w:val="009A2C13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80C9ED2-9917-4984-AC96-8B8F3D7C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character" w:customStyle="1" w:styleId="ZwykytekstZnak">
    <w:name w:val="Zwykły tekst Znak"/>
    <w:link w:val="Zwykytekst"/>
    <w:rsid w:val="009A2C1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9A2C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A2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357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2015-10-09T12:22:00Z</cp:lastPrinted>
  <dcterms:created xsi:type="dcterms:W3CDTF">2015-10-09T12:23:00Z</dcterms:created>
  <dcterms:modified xsi:type="dcterms:W3CDTF">2015-10-09T12:23:00Z</dcterms:modified>
</cp:coreProperties>
</file>