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2603">
      <w:pPr>
        <w:spacing w:line="360" w:lineRule="auto"/>
        <w:rPr>
          <w:b/>
          <w:bCs/>
          <w:color w:val="000000"/>
          <w:sz w:val="24"/>
        </w:rPr>
      </w:pPr>
      <w:r w:rsidRPr="0013260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32603">
      <w:pPr>
        <w:spacing w:line="360" w:lineRule="auto"/>
        <w:rPr>
          <w:color w:val="000000"/>
          <w:sz w:val="24"/>
        </w:rPr>
      </w:pPr>
      <w:r w:rsidRPr="0013260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3260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32603">
      <w:pPr>
        <w:spacing w:line="360" w:lineRule="auto"/>
        <w:rPr>
          <w:color w:val="000000"/>
          <w:sz w:val="24"/>
        </w:rPr>
      </w:pPr>
      <w:r w:rsidRPr="0013260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3260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3260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2603" w:rsidRPr="0013260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32603" w:rsidRPr="0013260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2603" w:rsidRPr="00132603">
        <w:rPr>
          <w:b/>
          <w:color w:val="000000"/>
          <w:sz w:val="24"/>
        </w:rPr>
        <w:t xml:space="preserve">Wielobranżowy nadzór budowlany nad realizacją zadania: Przebudowa budynku wolno stojącego Instytutu Inżynierii Środowiska </w:t>
      </w:r>
      <w:proofErr w:type="spellStart"/>
      <w:r w:rsidR="00132603" w:rsidRPr="00132603">
        <w:rPr>
          <w:b/>
          <w:color w:val="000000"/>
          <w:sz w:val="24"/>
        </w:rPr>
        <w:t>WIŚiB</w:t>
      </w:r>
      <w:proofErr w:type="spellEnd"/>
      <w:r w:rsidR="00132603" w:rsidRPr="00132603">
        <w:rPr>
          <w:b/>
          <w:color w:val="000000"/>
          <w:sz w:val="24"/>
        </w:rPr>
        <w:t xml:space="preserve"> przy ul. Brzeźnickiej 60a na potrzeby zespołu laboratoryjnego  wraz ze  zmianą sposobu użytkowania - II etap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32603" w:rsidTr="004D31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32603" w:rsidRDefault="00132603" w:rsidP="004D31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603">
              <w:rPr>
                <w:b/>
                <w:sz w:val="24"/>
              </w:rPr>
              <w:t>Zakład Produkcyjno-Usługowo-Handlowy PRIMEX mgr inż. Marek Łyszczarz</w:t>
            </w:r>
          </w:p>
          <w:p w:rsidR="00132603" w:rsidRDefault="00132603" w:rsidP="004D31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603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132603">
              <w:rPr>
                <w:b/>
                <w:sz w:val="24"/>
              </w:rPr>
              <w:t>Częstochowa</w:t>
            </w:r>
          </w:p>
          <w:p w:rsidR="00132603" w:rsidRDefault="00132603" w:rsidP="004D31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603">
              <w:rPr>
                <w:b/>
                <w:sz w:val="24"/>
              </w:rPr>
              <w:t>Al Jana Pawła II</w:t>
            </w:r>
            <w:r>
              <w:rPr>
                <w:b/>
                <w:sz w:val="24"/>
              </w:rPr>
              <w:t xml:space="preserve"> </w:t>
            </w:r>
            <w:r w:rsidRPr="00132603">
              <w:rPr>
                <w:b/>
                <w:sz w:val="24"/>
              </w:rPr>
              <w:t>132</w:t>
            </w:r>
          </w:p>
          <w:p w:rsidR="00132603" w:rsidRDefault="00132603" w:rsidP="004D311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2603">
              <w:rPr>
                <w:b/>
                <w:sz w:val="24"/>
              </w:rPr>
              <w:t>15 990.00 z</w:t>
            </w:r>
            <w:r w:rsidR="00BF69B9">
              <w:rPr>
                <w:b/>
                <w:sz w:val="24"/>
              </w:rPr>
              <w:t>ł</w:t>
            </w:r>
            <w:r w:rsidRPr="00132603">
              <w:rPr>
                <w:b/>
                <w:sz w:val="24"/>
              </w:rPr>
              <w:t>‚</w:t>
            </w:r>
          </w:p>
          <w:p w:rsidR="00132603" w:rsidRPr="00253031" w:rsidRDefault="00132603" w:rsidP="004D311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32603" w:rsidRDefault="00132603" w:rsidP="004D311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32603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326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13260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Minimalna ilość wizyt w miesiącu na budowie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32603" w:rsidRPr="00C63DA0" w:rsidTr="004D3114">
        <w:tc>
          <w:tcPr>
            <w:tcW w:w="54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Zakład Produkcyjno-Usługowo-Handlowy PRIMEX mgr inż. Marek Łyszczarz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Al 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132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32603" w:rsidRPr="00C63DA0" w:rsidTr="004D3114">
        <w:tc>
          <w:tcPr>
            <w:tcW w:w="54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Projektowanie Nadzór Budowlany Wycena Nieruchomości mgr </w:t>
            </w:r>
            <w:proofErr w:type="spellStart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inż</w:t>
            </w:r>
            <w:proofErr w:type="spellEnd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Wiesław Hajduk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Botaniczna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13A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70-786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70,91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80,91</w:t>
            </w:r>
          </w:p>
        </w:tc>
      </w:tr>
      <w:tr w:rsidR="00132603" w:rsidRPr="00C63DA0" w:rsidTr="004D3114">
        <w:tc>
          <w:tcPr>
            <w:tcW w:w="54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WoTrans</w:t>
            </w:r>
            <w:proofErr w:type="spellEnd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Wojciech Rucki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Ignacego Paderewskiego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7/1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47-220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BF69B9">
              <w:rPr>
                <w:rFonts w:ascii="Times New Roman" w:hAnsi="Times New Roman" w:cs="Times New Roman"/>
                <w:bCs/>
                <w:sz w:val="18"/>
                <w:szCs w:val="18"/>
              </w:rPr>
              <w:t>Kę</w:t>
            </w:r>
            <w:bookmarkStart w:id="0" w:name="_GoBack"/>
            <w:bookmarkEnd w:id="0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dzierzyn Koźle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132603" w:rsidRPr="00C63DA0" w:rsidTr="004D3114">
        <w:tc>
          <w:tcPr>
            <w:tcW w:w="54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Bico</w:t>
            </w:r>
            <w:proofErr w:type="spellEnd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Tomasz Przybylski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Staniewicka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1A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/35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03-310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132603" w:rsidRPr="00C63DA0" w:rsidTr="004D3114">
        <w:tc>
          <w:tcPr>
            <w:tcW w:w="54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Wielobranżowe Przedsiębiorstwo Inwestycyjne </w:t>
            </w:r>
            <w:proofErr w:type="spellStart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Wudimeks</w:t>
            </w:r>
            <w:proofErr w:type="spellEnd"/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Armii Krajowej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60/62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603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132603" w:rsidRPr="00C63DA0" w:rsidRDefault="00132603" w:rsidP="004D311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60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2603">
      <w:pPr>
        <w:pStyle w:val="Nagwek"/>
        <w:tabs>
          <w:tab w:val="clear" w:pos="4536"/>
        </w:tabs>
        <w:jc w:val="both"/>
        <w:rPr>
          <w:sz w:val="24"/>
        </w:rPr>
      </w:pPr>
      <w:r w:rsidRPr="0013260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32603">
        <w:rPr>
          <w:sz w:val="24"/>
        </w:rPr>
        <w:t>2015-10-08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A9" w:rsidRDefault="004E53A9">
      <w:r>
        <w:separator/>
      </w:r>
    </w:p>
  </w:endnote>
  <w:endnote w:type="continuationSeparator" w:id="0">
    <w:p w:rsidR="004E53A9" w:rsidRDefault="004E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603" w:rsidRDefault="001326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F69B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F69B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603" w:rsidRDefault="00132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A9" w:rsidRDefault="004E53A9">
      <w:r>
        <w:separator/>
      </w:r>
    </w:p>
  </w:footnote>
  <w:footnote w:type="continuationSeparator" w:id="0">
    <w:p w:rsidR="004E53A9" w:rsidRDefault="004E5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603" w:rsidRDefault="001326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603" w:rsidRDefault="001326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603" w:rsidRDefault="001326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3A9"/>
    <w:rsid w:val="00132603"/>
    <w:rsid w:val="00140696"/>
    <w:rsid w:val="00253031"/>
    <w:rsid w:val="00377700"/>
    <w:rsid w:val="004E53A9"/>
    <w:rsid w:val="005C147E"/>
    <w:rsid w:val="007118AF"/>
    <w:rsid w:val="007124E4"/>
    <w:rsid w:val="00745012"/>
    <w:rsid w:val="0087722C"/>
    <w:rsid w:val="00987E41"/>
    <w:rsid w:val="00BF69B9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2015-10-08T10:41:00Z</dcterms:created>
  <dcterms:modified xsi:type="dcterms:W3CDTF">2015-10-08T10:41:00Z</dcterms:modified>
</cp:coreProperties>
</file>