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05083" w:rsidRPr="0000508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05083" w:rsidRPr="00005083">
        <w:rPr>
          <w:rFonts w:ascii="Times New Roman" w:eastAsia="Times New Roman" w:hAnsi="Times New Roman"/>
          <w:b/>
          <w:sz w:val="24"/>
          <w:szCs w:val="20"/>
          <w:lang w:eastAsia="pl-PL"/>
        </w:rPr>
        <w:t>ZP/RB-18/15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05083" w:rsidRPr="0000508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0508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5083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ogólnodostępnego w budynku domu studenckiego DS-5 MALUCH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841" w:rsidRDefault="001E0841" w:rsidP="00025386">
      <w:pPr>
        <w:spacing w:after="0" w:line="240" w:lineRule="auto"/>
      </w:pPr>
      <w:r>
        <w:separator/>
      </w:r>
    </w:p>
  </w:endnote>
  <w:endnote w:type="continuationSeparator" w:id="0">
    <w:p w:rsidR="001E0841" w:rsidRDefault="001E08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083" w:rsidRDefault="000050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0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0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083" w:rsidRDefault="000050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841" w:rsidRDefault="001E0841" w:rsidP="00025386">
      <w:pPr>
        <w:spacing w:after="0" w:line="240" w:lineRule="auto"/>
      </w:pPr>
      <w:r>
        <w:separator/>
      </w:r>
    </w:p>
  </w:footnote>
  <w:footnote w:type="continuationSeparator" w:id="0">
    <w:p w:rsidR="001E0841" w:rsidRDefault="001E08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083" w:rsidRDefault="000050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083" w:rsidRDefault="000050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083" w:rsidRDefault="000050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841"/>
    <w:rsid w:val="00005083"/>
    <w:rsid w:val="00025386"/>
    <w:rsid w:val="001C2314"/>
    <w:rsid w:val="001E0841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2015-10-01T07:34:00Z</dcterms:created>
  <dcterms:modified xsi:type="dcterms:W3CDTF">2015-10-01T07:34:00Z</dcterms:modified>
</cp:coreProperties>
</file>