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2348E" w:rsidRPr="0042348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2348E" w:rsidRPr="0042348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2348E" w:rsidP="009A21D7">
      <w:pPr>
        <w:pStyle w:val="Tekstpodstawowywcity"/>
        <w:spacing w:line="360" w:lineRule="auto"/>
        <w:ind w:firstLine="0"/>
      </w:pPr>
      <w:r w:rsidRPr="0042348E">
        <w:rPr>
          <w:b/>
        </w:rPr>
        <w:t>Remont pomieszczenia ogólnodostępnego w budynku domu studenckiego DS-5 MALUCH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2348E" w:rsidRPr="0042348E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2348E" w:rsidRPr="0042348E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42348E" w:rsidRPr="0042348E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2348E" w:rsidRPr="0042348E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6C6" w:rsidRDefault="00D406C6">
      <w:r>
        <w:separator/>
      </w:r>
    </w:p>
  </w:endnote>
  <w:endnote w:type="continuationSeparator" w:id="0">
    <w:p w:rsidR="00D406C6" w:rsidRDefault="00D40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348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348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48E" w:rsidRDefault="004234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6C6" w:rsidRDefault="00D406C6">
      <w:r>
        <w:separator/>
      </w:r>
    </w:p>
  </w:footnote>
  <w:footnote w:type="continuationSeparator" w:id="0">
    <w:p w:rsidR="00D406C6" w:rsidRDefault="00D406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48E" w:rsidRDefault="004234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48E" w:rsidRDefault="004234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48E" w:rsidRDefault="004234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06C6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2348E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406C6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2015-10-01T07:34:00Z</dcterms:created>
  <dcterms:modified xsi:type="dcterms:W3CDTF">2015-10-01T07:34:00Z</dcterms:modified>
</cp:coreProperties>
</file>