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F4185" w:rsidRPr="006F4185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F4185" w:rsidRPr="006F418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6F4185" w:rsidRPr="006F4185">
        <w:rPr>
          <w:b/>
        </w:rPr>
        <w:t>Dostawa aparatury dla Wydziału Elektrycznego Politechniki Częstochowskiej</w:t>
      </w:r>
      <w:bookmarkStart w:id="0" w:name="_GoBack"/>
      <w:r w:rsidR="008F567F" w:rsidRPr="008F567F">
        <w:t xml:space="preserve">, </w:t>
      </w:r>
      <w:proofErr w:type="spellStart"/>
      <w:r w:rsidR="008F567F" w:rsidRPr="008F567F">
        <w:t>spr</w:t>
      </w:r>
      <w:proofErr w:type="spellEnd"/>
      <w:r w:rsidR="008F567F" w:rsidRPr="008F567F">
        <w:t>. nr rej</w:t>
      </w:r>
      <w:bookmarkEnd w:id="0"/>
      <w:r w:rsidR="008F567F">
        <w:rPr>
          <w:b/>
        </w:rPr>
        <w:t>. ZP/D-53/A/15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2083" w:rsidRDefault="005A2083">
      <w:r>
        <w:separator/>
      </w:r>
    </w:p>
  </w:endnote>
  <w:endnote w:type="continuationSeparator" w:id="0">
    <w:p w:rsidR="005A2083" w:rsidRDefault="005A2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56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56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F567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2083" w:rsidRDefault="005A2083">
      <w:r>
        <w:separator/>
      </w:r>
    </w:p>
  </w:footnote>
  <w:footnote w:type="continuationSeparator" w:id="0">
    <w:p w:rsidR="005A2083" w:rsidRDefault="005A20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4185" w:rsidRDefault="006F41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4185" w:rsidRDefault="006F41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4185" w:rsidRDefault="006F41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2083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A2083"/>
    <w:rsid w:val="005D5E0B"/>
    <w:rsid w:val="00616A00"/>
    <w:rsid w:val="00695AE8"/>
    <w:rsid w:val="006F4185"/>
    <w:rsid w:val="006F646A"/>
    <w:rsid w:val="00713393"/>
    <w:rsid w:val="00781717"/>
    <w:rsid w:val="007D7B59"/>
    <w:rsid w:val="00882B1D"/>
    <w:rsid w:val="008C6FD5"/>
    <w:rsid w:val="008F567F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BEDBA19-CF33-4516-8039-329C31A46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link w:val="TekstdymkaZnak"/>
    <w:rsid w:val="008F56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F56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2015-10-06T09:58:00Z</cp:lastPrinted>
  <dcterms:created xsi:type="dcterms:W3CDTF">2015-10-06T09:58:00Z</dcterms:created>
  <dcterms:modified xsi:type="dcterms:W3CDTF">2015-10-06T09:58:00Z</dcterms:modified>
</cp:coreProperties>
</file>