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8781F">
      <w:pPr>
        <w:spacing w:line="360" w:lineRule="auto"/>
        <w:rPr>
          <w:b/>
          <w:bCs/>
          <w:color w:val="000000"/>
          <w:sz w:val="24"/>
        </w:rPr>
      </w:pPr>
      <w:r w:rsidRPr="0098781F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98781F">
      <w:pPr>
        <w:spacing w:line="360" w:lineRule="auto"/>
        <w:rPr>
          <w:color w:val="000000"/>
          <w:sz w:val="24"/>
        </w:rPr>
      </w:pPr>
      <w:r w:rsidRPr="0098781F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98781F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98781F">
      <w:pPr>
        <w:spacing w:line="360" w:lineRule="auto"/>
        <w:rPr>
          <w:color w:val="000000"/>
          <w:sz w:val="24"/>
        </w:rPr>
      </w:pPr>
      <w:r w:rsidRPr="0098781F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98781F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98781F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</w:rPr>
      </w:pPr>
      <w:r w:rsidRPr="00034229">
        <w:rPr>
          <w:color w:val="000000"/>
          <w:sz w:val="24"/>
        </w:rPr>
        <w:t xml:space="preserve">tel. </w:t>
      </w:r>
      <w:r w:rsidR="0098781F" w:rsidRPr="00034229">
        <w:rPr>
          <w:color w:val="000000"/>
          <w:sz w:val="24"/>
        </w:rPr>
        <w:t>(34)3250236</w:t>
      </w:r>
      <w:r w:rsidRPr="00034229">
        <w:rPr>
          <w:color w:val="000000"/>
          <w:sz w:val="24"/>
        </w:rPr>
        <w:t xml:space="preserve">, fax </w:t>
      </w:r>
      <w:r w:rsidR="0098781F" w:rsidRPr="00034229">
        <w:rPr>
          <w:color w:val="000000"/>
          <w:sz w:val="24"/>
        </w:rPr>
        <w:t>(34)3250415</w:t>
      </w:r>
      <w:r w:rsidRPr="00034229">
        <w:rPr>
          <w:color w:val="000000"/>
          <w:sz w:val="24"/>
        </w:rPr>
        <w:t>,</w:t>
      </w:r>
    </w:p>
    <w:p w:rsidR="00DB0E41" w:rsidRPr="00034229" w:rsidRDefault="00DB0E41">
      <w:pPr>
        <w:spacing w:line="360" w:lineRule="auto"/>
        <w:rPr>
          <w:color w:val="000000"/>
          <w:sz w:val="24"/>
        </w:rPr>
      </w:pPr>
    </w:p>
    <w:p w:rsidR="00C85A89" w:rsidRPr="0003422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98781F" w:rsidRPr="0098781F">
        <w:rPr>
          <w:b/>
          <w:color w:val="000000"/>
          <w:sz w:val="24"/>
        </w:rPr>
        <w:t>Wykonanie robót związanych ze zmianą sposobu użytkowania lokalu użytkowego dla potrzeb KLUBU MALUCHA w ramach Resortowego programu rozwoju instytucji opieki nad dziećmi w wieku do lat 3 "Maluch na uczelni"</w:t>
      </w:r>
      <w:r w:rsidR="00034229">
        <w:rPr>
          <w:color w:val="000000"/>
          <w:sz w:val="24"/>
        </w:rPr>
        <w:t xml:space="preserve">, </w:t>
      </w:r>
      <w:proofErr w:type="spellStart"/>
      <w:r w:rsidR="00034229">
        <w:rPr>
          <w:color w:val="000000"/>
          <w:sz w:val="24"/>
        </w:rPr>
        <w:t>spr</w:t>
      </w:r>
      <w:proofErr w:type="spellEnd"/>
      <w:r w:rsidR="00034229">
        <w:rPr>
          <w:color w:val="000000"/>
          <w:sz w:val="24"/>
        </w:rPr>
        <w:t xml:space="preserve">. nr rej. </w:t>
      </w:r>
      <w:r w:rsidR="00034229" w:rsidRPr="00034229">
        <w:rPr>
          <w:b/>
          <w:color w:val="000000"/>
          <w:sz w:val="24"/>
        </w:rPr>
        <w:t>ZP/RB-17/15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B0E41" w:rsidRDefault="00DB0E41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98781F" w:rsidTr="00355B9F">
        <w:trPr>
          <w:cantSplit/>
        </w:trPr>
        <w:tc>
          <w:tcPr>
            <w:tcW w:w="9640" w:type="dxa"/>
          </w:tcPr>
          <w:p w:rsidR="0098781F" w:rsidRDefault="0098781F" w:rsidP="00355B9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8781F">
              <w:rPr>
                <w:b/>
                <w:sz w:val="24"/>
              </w:rPr>
              <w:t>Przedsiębiorstwo Produkcyjno-Handlowo-Usługowe "MAL-PLAST" S.C.</w:t>
            </w:r>
          </w:p>
          <w:p w:rsidR="0098781F" w:rsidRDefault="0098781F" w:rsidP="00355B9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8781F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98781F">
              <w:rPr>
                <w:b/>
                <w:sz w:val="24"/>
              </w:rPr>
              <w:t>Częstochowa</w:t>
            </w:r>
          </w:p>
          <w:p w:rsidR="0098781F" w:rsidRDefault="0098781F" w:rsidP="00355B9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8781F">
              <w:rPr>
                <w:b/>
                <w:sz w:val="24"/>
              </w:rPr>
              <w:t>Legnicka</w:t>
            </w:r>
            <w:r>
              <w:rPr>
                <w:b/>
                <w:sz w:val="24"/>
              </w:rPr>
              <w:t xml:space="preserve"> </w:t>
            </w:r>
            <w:r w:rsidRPr="0098781F">
              <w:rPr>
                <w:b/>
                <w:sz w:val="24"/>
              </w:rPr>
              <w:t>61</w:t>
            </w:r>
          </w:p>
          <w:p w:rsidR="0098781F" w:rsidRDefault="0098781F" w:rsidP="00355B9F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034229">
              <w:rPr>
                <w:b/>
                <w:sz w:val="24"/>
              </w:rPr>
              <w:t>162 975.00 zł</w:t>
            </w:r>
            <w:r w:rsidRPr="0098781F">
              <w:rPr>
                <w:b/>
                <w:sz w:val="24"/>
              </w:rPr>
              <w:t>‚</w:t>
            </w:r>
          </w:p>
          <w:p w:rsidR="0098781F" w:rsidRPr="00253031" w:rsidRDefault="0098781F" w:rsidP="00355B9F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98781F" w:rsidRPr="00DB0E41" w:rsidRDefault="00DB0E41" w:rsidP="00355B9F">
            <w:pPr>
              <w:spacing w:line="360" w:lineRule="auto"/>
              <w:ind w:left="254"/>
              <w:jc w:val="both"/>
              <w:rPr>
                <w:sz w:val="24"/>
                <w:szCs w:val="24"/>
                <w:highlight w:val="darkGray"/>
              </w:rPr>
            </w:pPr>
            <w:r w:rsidRPr="00DB0E41">
              <w:rPr>
                <w:sz w:val="24"/>
                <w:szCs w:val="24"/>
              </w:rPr>
              <w:t>Oferta ta spełnia wymagania określone w SIWZ i nie podlega odrzuceniu, a w wyniku przeprowadzonej oceny oferta przedmiotowego wykonawcy otrzymała największą liczbę punktów 100.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B0E41" w:rsidRDefault="00DB0E41" w:rsidP="00D5444F">
      <w:pPr>
        <w:spacing w:before="120" w:after="120"/>
        <w:jc w:val="both"/>
        <w:rPr>
          <w:color w:val="000000"/>
          <w:sz w:val="24"/>
          <w:szCs w:val="24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bookmarkStart w:id="0" w:name="_GoBack"/>
      <w:bookmarkEnd w:id="0"/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98781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781F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98781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781F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98781F" w:rsidRPr="00C63DA0" w:rsidTr="00355B9F">
        <w:tc>
          <w:tcPr>
            <w:tcW w:w="540" w:type="dxa"/>
            <w:shd w:val="clear" w:color="auto" w:fill="auto"/>
            <w:vAlign w:val="center"/>
          </w:tcPr>
          <w:p w:rsidR="0098781F" w:rsidRPr="00C63DA0" w:rsidRDefault="0098781F" w:rsidP="00355B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781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98781F" w:rsidRPr="00C63DA0" w:rsidRDefault="0098781F" w:rsidP="00355B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8781F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Produkcyjno-Handlowo-Usługowe "MAL-PLAST" S.C.</w:t>
            </w:r>
          </w:p>
          <w:p w:rsidR="0098781F" w:rsidRPr="00C63DA0" w:rsidRDefault="0098781F" w:rsidP="00355B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8781F">
              <w:rPr>
                <w:rFonts w:ascii="Times New Roman" w:hAnsi="Times New Roman" w:cs="Times New Roman"/>
                <w:bCs/>
                <w:sz w:val="18"/>
                <w:szCs w:val="18"/>
              </w:rPr>
              <w:t>Legnicka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8781F">
              <w:rPr>
                <w:rFonts w:ascii="Times New Roman" w:hAnsi="Times New Roman" w:cs="Times New Roman"/>
                <w:bCs/>
                <w:sz w:val="18"/>
                <w:szCs w:val="18"/>
              </w:rPr>
              <w:t>61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8781F" w:rsidRPr="00C63DA0" w:rsidRDefault="0098781F" w:rsidP="00355B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8781F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8781F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98781F" w:rsidRPr="00C63DA0" w:rsidRDefault="0098781F" w:rsidP="00355B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8781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8781F" w:rsidRPr="00C63DA0" w:rsidRDefault="0098781F" w:rsidP="00355B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781F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8781F" w:rsidRPr="00C63DA0" w:rsidRDefault="0098781F" w:rsidP="00355B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781F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98781F" w:rsidRPr="00C63DA0" w:rsidRDefault="0098781F" w:rsidP="00355B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8781F" w:rsidRPr="00C63DA0" w:rsidRDefault="0098781F" w:rsidP="00355B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8781F" w:rsidRPr="00C63DA0" w:rsidRDefault="0098781F" w:rsidP="00355B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8781F" w:rsidRPr="00C63DA0" w:rsidRDefault="0098781F" w:rsidP="00355B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8781F" w:rsidRPr="00C63DA0" w:rsidRDefault="0098781F" w:rsidP="00355B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98781F" w:rsidRPr="00C63DA0" w:rsidRDefault="0098781F" w:rsidP="00355B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781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98781F" w:rsidRPr="00C63DA0" w:rsidTr="00355B9F">
        <w:tc>
          <w:tcPr>
            <w:tcW w:w="540" w:type="dxa"/>
            <w:shd w:val="clear" w:color="auto" w:fill="auto"/>
            <w:vAlign w:val="center"/>
          </w:tcPr>
          <w:p w:rsidR="0098781F" w:rsidRPr="00C63DA0" w:rsidRDefault="0098781F" w:rsidP="00355B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781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98781F" w:rsidRPr="00C63DA0" w:rsidRDefault="0098781F" w:rsidP="00355B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8781F">
              <w:rPr>
                <w:rFonts w:ascii="Times New Roman" w:hAnsi="Times New Roman" w:cs="Times New Roman"/>
                <w:bCs/>
                <w:sz w:val="18"/>
                <w:szCs w:val="18"/>
              </w:rPr>
              <w:t>Zkład</w:t>
            </w:r>
            <w:proofErr w:type="spellEnd"/>
            <w:r w:rsidRPr="0098781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98781F">
              <w:rPr>
                <w:rFonts w:ascii="Times New Roman" w:hAnsi="Times New Roman" w:cs="Times New Roman"/>
                <w:bCs/>
                <w:sz w:val="18"/>
                <w:szCs w:val="18"/>
              </w:rPr>
              <w:t>Inżynieryjno</w:t>
            </w:r>
            <w:proofErr w:type="spellEnd"/>
            <w:r w:rsidRPr="0098781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- Budowlany BUDO - DEKORACJA Artur Konieczny</w:t>
            </w:r>
          </w:p>
          <w:p w:rsidR="0098781F" w:rsidRPr="00C63DA0" w:rsidRDefault="0098781F" w:rsidP="00355B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8781F">
              <w:rPr>
                <w:rFonts w:ascii="Times New Roman" w:hAnsi="Times New Roman" w:cs="Times New Roman"/>
                <w:bCs/>
                <w:sz w:val="18"/>
                <w:szCs w:val="18"/>
              </w:rPr>
              <w:t>Krzepicka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8781F">
              <w:rPr>
                <w:rFonts w:ascii="Times New Roman" w:hAnsi="Times New Roman" w:cs="Times New Roman"/>
                <w:bCs/>
                <w:sz w:val="18"/>
                <w:szCs w:val="18"/>
              </w:rPr>
              <w:t>108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8781F" w:rsidRPr="00C63DA0" w:rsidRDefault="0098781F" w:rsidP="00355B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8781F">
              <w:rPr>
                <w:rFonts w:ascii="Times New Roman" w:hAnsi="Times New Roman" w:cs="Times New Roman"/>
                <w:bCs/>
                <w:sz w:val="18"/>
                <w:szCs w:val="18"/>
              </w:rPr>
              <w:t>42-152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8781F">
              <w:rPr>
                <w:rFonts w:ascii="Times New Roman" w:hAnsi="Times New Roman" w:cs="Times New Roman"/>
                <w:bCs/>
                <w:sz w:val="18"/>
                <w:szCs w:val="18"/>
              </w:rPr>
              <w:t>Opatów, Iwanowice Duże</w:t>
            </w:r>
          </w:p>
          <w:p w:rsidR="0098781F" w:rsidRPr="00C63DA0" w:rsidRDefault="0098781F" w:rsidP="00355B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(</w:t>
            </w:r>
            <w:r w:rsidRPr="0098781F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8781F" w:rsidRPr="00C63DA0" w:rsidRDefault="0098781F" w:rsidP="00355B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781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79,69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8781F" w:rsidRPr="00C63DA0" w:rsidRDefault="0098781F" w:rsidP="00355B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781F">
              <w:rPr>
                <w:rFonts w:ascii="Times New Roman" w:hAnsi="Times New Roman" w:cs="Times New Roman"/>
                <w:sz w:val="18"/>
                <w:szCs w:val="18"/>
              </w:rPr>
              <w:t xml:space="preserve">  2,50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98781F" w:rsidRPr="00C63DA0" w:rsidRDefault="0098781F" w:rsidP="00355B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8781F" w:rsidRPr="00C63DA0" w:rsidRDefault="0098781F" w:rsidP="00355B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8781F" w:rsidRPr="00C63DA0" w:rsidRDefault="0098781F" w:rsidP="00355B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8781F" w:rsidRPr="00C63DA0" w:rsidRDefault="0098781F" w:rsidP="00355B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8781F" w:rsidRPr="00C63DA0" w:rsidRDefault="0098781F" w:rsidP="00355B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98781F" w:rsidRPr="00C63DA0" w:rsidRDefault="0098781F" w:rsidP="00355B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781F">
              <w:rPr>
                <w:rFonts w:ascii="Times New Roman" w:hAnsi="Times New Roman" w:cs="Times New Roman"/>
                <w:sz w:val="18"/>
                <w:szCs w:val="18"/>
              </w:rPr>
              <w:t xml:space="preserve">  82,19</w:t>
            </w:r>
          </w:p>
        </w:tc>
      </w:tr>
      <w:tr w:rsidR="0098781F" w:rsidRPr="00C63DA0" w:rsidTr="00355B9F">
        <w:tc>
          <w:tcPr>
            <w:tcW w:w="540" w:type="dxa"/>
            <w:shd w:val="clear" w:color="auto" w:fill="auto"/>
            <w:vAlign w:val="center"/>
          </w:tcPr>
          <w:p w:rsidR="0098781F" w:rsidRPr="00C63DA0" w:rsidRDefault="0098781F" w:rsidP="00355B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781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98781F" w:rsidRPr="00C63DA0" w:rsidRDefault="0098781F" w:rsidP="00355B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8781F">
              <w:rPr>
                <w:rFonts w:ascii="Times New Roman" w:hAnsi="Times New Roman" w:cs="Times New Roman"/>
                <w:bCs/>
                <w:sz w:val="18"/>
                <w:szCs w:val="18"/>
              </w:rPr>
              <w:t>Globalsport</w:t>
            </w:r>
            <w:proofErr w:type="spellEnd"/>
            <w:r w:rsidRPr="0098781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o.o. Spółka komandytowa</w:t>
            </w:r>
          </w:p>
          <w:p w:rsidR="0098781F" w:rsidRPr="00C63DA0" w:rsidRDefault="0098781F" w:rsidP="00355B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8781F">
              <w:rPr>
                <w:rFonts w:ascii="Times New Roman" w:hAnsi="Times New Roman" w:cs="Times New Roman"/>
                <w:bCs/>
                <w:sz w:val="18"/>
                <w:szCs w:val="18"/>
              </w:rPr>
              <w:t>Wolności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8781F">
              <w:rPr>
                <w:rFonts w:ascii="Times New Roman" w:hAnsi="Times New Roman" w:cs="Times New Roman"/>
                <w:bCs/>
                <w:sz w:val="18"/>
                <w:szCs w:val="18"/>
              </w:rPr>
              <w:t>68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8781F" w:rsidRPr="00C63DA0" w:rsidRDefault="0098781F" w:rsidP="00355B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8781F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8781F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98781F" w:rsidRPr="00C63DA0" w:rsidRDefault="0098781F" w:rsidP="00355B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8781F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8781F" w:rsidRPr="00C63DA0" w:rsidRDefault="0098781F" w:rsidP="00355B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781F">
              <w:rPr>
                <w:rFonts w:ascii="Times New Roman" w:hAnsi="Times New Roman" w:cs="Times New Roman"/>
                <w:sz w:val="18"/>
                <w:szCs w:val="18"/>
              </w:rPr>
              <w:t xml:space="preserve">  79,40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8781F" w:rsidRPr="00C63DA0" w:rsidRDefault="0098781F" w:rsidP="00355B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781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98781F" w:rsidRPr="00C63DA0" w:rsidRDefault="0098781F" w:rsidP="00355B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8781F" w:rsidRPr="00C63DA0" w:rsidRDefault="0098781F" w:rsidP="00355B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8781F" w:rsidRPr="00C63DA0" w:rsidRDefault="0098781F" w:rsidP="00355B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8781F" w:rsidRPr="00C63DA0" w:rsidRDefault="0098781F" w:rsidP="00355B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8781F" w:rsidRPr="00C63DA0" w:rsidRDefault="0098781F" w:rsidP="00355B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98781F" w:rsidRPr="00C63DA0" w:rsidRDefault="0098781F" w:rsidP="00355B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781F">
              <w:rPr>
                <w:rFonts w:ascii="Times New Roman" w:hAnsi="Times New Roman" w:cs="Times New Roman"/>
                <w:sz w:val="18"/>
                <w:szCs w:val="18"/>
              </w:rPr>
              <w:t xml:space="preserve">  79,40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8781F">
      <w:pPr>
        <w:pStyle w:val="Nagwek"/>
        <w:tabs>
          <w:tab w:val="clear" w:pos="4536"/>
        </w:tabs>
        <w:jc w:val="both"/>
        <w:rPr>
          <w:sz w:val="24"/>
        </w:rPr>
      </w:pPr>
      <w:r w:rsidRPr="0098781F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98781F">
        <w:rPr>
          <w:sz w:val="24"/>
        </w:rPr>
        <w:t>2015-10-05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C0A" w:rsidRDefault="006A7C0A">
      <w:r>
        <w:separator/>
      </w:r>
    </w:p>
  </w:endnote>
  <w:endnote w:type="continuationSeparator" w:id="0">
    <w:p w:rsidR="006A7C0A" w:rsidRDefault="006A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781F" w:rsidRDefault="0098781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DB0E41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B0E41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B0E41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781F" w:rsidRDefault="0098781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C0A" w:rsidRDefault="006A7C0A">
      <w:r>
        <w:separator/>
      </w:r>
    </w:p>
  </w:footnote>
  <w:footnote w:type="continuationSeparator" w:id="0">
    <w:p w:rsidR="006A7C0A" w:rsidRDefault="006A7C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781F" w:rsidRDefault="0098781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781F" w:rsidRDefault="0098781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781F" w:rsidRDefault="009878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7C0A"/>
    <w:rsid w:val="00034229"/>
    <w:rsid w:val="00140696"/>
    <w:rsid w:val="00253031"/>
    <w:rsid w:val="00377700"/>
    <w:rsid w:val="005C147E"/>
    <w:rsid w:val="006A7C0A"/>
    <w:rsid w:val="007118AF"/>
    <w:rsid w:val="007124E4"/>
    <w:rsid w:val="00745012"/>
    <w:rsid w:val="0087722C"/>
    <w:rsid w:val="0098781F"/>
    <w:rsid w:val="00987E41"/>
    <w:rsid w:val="00C63DA0"/>
    <w:rsid w:val="00C85A89"/>
    <w:rsid w:val="00D5444F"/>
    <w:rsid w:val="00DB0E41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6753322-8C2E-471E-B7B1-1A215EFB9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170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1899-12-31T22:00:00Z</cp:lastPrinted>
  <dcterms:created xsi:type="dcterms:W3CDTF">2015-10-05T13:04:00Z</dcterms:created>
  <dcterms:modified xsi:type="dcterms:W3CDTF">2015-10-05T13:04:00Z</dcterms:modified>
</cp:coreProperties>
</file>