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0C7DCA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C7DCA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0C7DCA">
        <w:rPr>
          <w:rFonts w:ascii="Tahoma" w:hAnsi="Tahoma" w:cs="Tahoma"/>
          <w:sz w:val="16"/>
          <w:szCs w:val="16"/>
        </w:rPr>
        <w:t>2015-10-01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0C7DCA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C7DC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0C7DCA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C7DCA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C7DCA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0C7DCA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C7DCA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C7DCA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C7DCA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FA0FBC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A0FBC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0C7DCA" w:rsidRPr="00FA0FBC">
        <w:rPr>
          <w:rFonts w:ascii="Tahoma" w:hAnsi="Tahoma" w:cs="Tahoma"/>
          <w:color w:val="000000"/>
          <w:sz w:val="16"/>
          <w:szCs w:val="16"/>
        </w:rPr>
        <w:t>(34)3250236</w:t>
      </w:r>
      <w:r w:rsidRPr="00FA0FBC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0C7DCA" w:rsidRPr="00FA0FBC">
        <w:rPr>
          <w:rFonts w:ascii="Tahoma" w:hAnsi="Tahoma" w:cs="Tahoma"/>
          <w:color w:val="000000"/>
          <w:sz w:val="16"/>
          <w:szCs w:val="16"/>
        </w:rPr>
        <w:t>(34)3250415</w:t>
      </w:r>
      <w:r w:rsidRPr="00FA0FBC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0C7DCA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C7DCA">
        <w:rPr>
          <w:rFonts w:ascii="Tahoma" w:hAnsi="Tahoma" w:cs="Tahoma"/>
          <w:b/>
          <w:sz w:val="16"/>
          <w:szCs w:val="16"/>
        </w:rPr>
        <w:t>ZP/D-42/A/15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0C7DCA" w:rsidRPr="000C7DCA">
        <w:rPr>
          <w:rFonts w:ascii="Tahoma" w:hAnsi="Tahoma" w:cs="Tahoma"/>
          <w:b/>
          <w:sz w:val="16"/>
          <w:szCs w:val="16"/>
        </w:rPr>
        <w:t>ZP/D-42/A/15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0C7DCA" w:rsidRPr="000C7DCA">
        <w:rPr>
          <w:rFonts w:ascii="Tahoma" w:hAnsi="Tahoma" w:cs="Tahoma"/>
          <w:b/>
          <w:color w:val="000000"/>
          <w:sz w:val="16"/>
          <w:szCs w:val="16"/>
        </w:rPr>
        <w:t>Dostawa kserokopiarek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C7DCA" w:rsidRPr="00473906" w:rsidTr="0006593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C7DCA" w:rsidRDefault="000C7DCA" w:rsidP="0006593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C7DCA" w:rsidRPr="00473906" w:rsidRDefault="000C7DCA" w:rsidP="0006593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C7DCA" w:rsidRPr="00473906" w:rsidRDefault="000C7DCA" w:rsidP="0006593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C7DCA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C7DCA" w:rsidRPr="00473906" w:rsidRDefault="000C7DCA" w:rsidP="0006593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C7DCA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C7DCA" w:rsidRPr="00473906" w:rsidRDefault="000C7DCA" w:rsidP="0006593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C7DCA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C7DC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C7DCA" w:rsidRPr="00473906" w:rsidRDefault="000C7DCA" w:rsidP="0006593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A0FBC">
              <w:rPr>
                <w:rFonts w:ascii="Tahoma" w:hAnsi="Tahoma" w:cs="Tahoma"/>
                <w:b/>
                <w:sz w:val="16"/>
                <w:szCs w:val="16"/>
              </w:rPr>
              <w:t>8 499.30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C7DCA" w:rsidRPr="00473906" w:rsidRDefault="000C7DCA" w:rsidP="0006593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C7DCA" w:rsidRPr="00473906" w:rsidRDefault="000C7DCA" w:rsidP="00FA0FB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FA0FBC">
              <w:rPr>
                <w:rFonts w:ascii="Tahoma" w:hAnsi="Tahoma" w:cs="Tahoma"/>
                <w:sz w:val="16"/>
                <w:szCs w:val="16"/>
              </w:rPr>
              <w:t>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0C7DCA" w:rsidRPr="00473906" w:rsidTr="0006593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C7DCA" w:rsidRDefault="000C7DCA" w:rsidP="0006593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C7DCA" w:rsidRPr="00473906" w:rsidRDefault="000C7DCA" w:rsidP="0006593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C7DCA" w:rsidRPr="00473906" w:rsidRDefault="000C7DCA" w:rsidP="0006593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C7DCA">
              <w:rPr>
                <w:rFonts w:ascii="Tahoma" w:hAnsi="Tahoma" w:cs="Tahoma"/>
                <w:b/>
                <w:sz w:val="16"/>
                <w:szCs w:val="16"/>
              </w:rPr>
              <w:t>XEMAR Mariusz Czopik</w:t>
            </w:r>
          </w:p>
          <w:p w:rsidR="000C7DCA" w:rsidRPr="00473906" w:rsidRDefault="000C7DCA" w:rsidP="0006593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C7DCA">
              <w:rPr>
                <w:rFonts w:ascii="Tahoma" w:hAnsi="Tahoma" w:cs="Tahoma"/>
                <w:b/>
                <w:sz w:val="16"/>
                <w:szCs w:val="16"/>
              </w:rPr>
              <w:t>43-600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b/>
                <w:sz w:val="16"/>
                <w:szCs w:val="16"/>
              </w:rPr>
              <w:t>Jaworzno</w:t>
            </w:r>
          </w:p>
          <w:p w:rsidR="000C7DCA" w:rsidRPr="00473906" w:rsidRDefault="000C7DCA" w:rsidP="0006593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C7DCA">
              <w:rPr>
                <w:rFonts w:ascii="Tahoma" w:hAnsi="Tahoma" w:cs="Tahoma"/>
                <w:b/>
                <w:sz w:val="16"/>
                <w:szCs w:val="16"/>
              </w:rPr>
              <w:t>Grunwaldzka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C7DCA">
              <w:rPr>
                <w:rFonts w:ascii="Tahoma" w:hAnsi="Tahoma" w:cs="Tahoma"/>
                <w:b/>
                <w:sz w:val="16"/>
                <w:szCs w:val="16"/>
              </w:rPr>
              <w:t>99</w:t>
            </w:r>
          </w:p>
          <w:p w:rsidR="000C7DCA" w:rsidRPr="00473906" w:rsidRDefault="000C7DCA" w:rsidP="0006593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A0FBC">
              <w:rPr>
                <w:rFonts w:ascii="Tahoma" w:hAnsi="Tahoma" w:cs="Tahoma"/>
                <w:b/>
                <w:sz w:val="16"/>
                <w:szCs w:val="16"/>
              </w:rPr>
              <w:t>10 051.56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C7DCA" w:rsidRPr="00473906" w:rsidRDefault="000C7DCA" w:rsidP="0006593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C7DCA" w:rsidRPr="00473906" w:rsidRDefault="000C7DCA" w:rsidP="0006593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A0FBC" w:rsidRDefault="00FA0FBC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FA0FBC" w:rsidRDefault="00FA0FBC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FA0FBC" w:rsidRDefault="00FA0FBC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C7DCA" w:rsidRPr="00473906" w:rsidTr="0006593A">
        <w:tc>
          <w:tcPr>
            <w:tcW w:w="2277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C7DCA">
              <w:rPr>
                <w:rFonts w:ascii="Tahoma" w:hAnsi="Tahoma" w:cs="Tahoma"/>
                <w:sz w:val="16"/>
                <w:szCs w:val="16"/>
              </w:rPr>
              <w:t>Dostawa kserokopiarki monochromatycznej dla Instytutu Inżynierii Środowiska</w:t>
            </w:r>
          </w:p>
        </w:tc>
        <w:tc>
          <w:tcPr>
            <w:tcW w:w="2651" w:type="dxa"/>
          </w:tcPr>
          <w:p w:rsidR="000C7DCA" w:rsidRPr="00473906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C7DCA" w:rsidRPr="000C7DCA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C7DCA" w:rsidRPr="00473906" w:rsidTr="0006593A">
        <w:tc>
          <w:tcPr>
            <w:tcW w:w="2277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C7DCA">
              <w:rPr>
                <w:rFonts w:ascii="Tahoma" w:hAnsi="Tahoma" w:cs="Tahoma"/>
                <w:sz w:val="16"/>
                <w:szCs w:val="16"/>
              </w:rPr>
              <w:t>Dostawa kserokopiarki monochromatycznej dla Instytutu Inżynierii Środowiska</w:t>
            </w:r>
          </w:p>
        </w:tc>
        <w:tc>
          <w:tcPr>
            <w:tcW w:w="2651" w:type="dxa"/>
          </w:tcPr>
          <w:p w:rsidR="000C7DCA" w:rsidRPr="00FA0FBC" w:rsidRDefault="000C7DCA" w:rsidP="0006593A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 xml:space="preserve">Copy Control Service </w:t>
            </w:r>
            <w:proofErr w:type="spellStart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>s.c.</w:t>
            </w:r>
            <w:proofErr w:type="spellEnd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 xml:space="preserve"> T. </w:t>
            </w:r>
            <w:proofErr w:type="spellStart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>Biegaj</w:t>
            </w:r>
            <w:proofErr w:type="spellEnd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 xml:space="preserve">, K. </w:t>
            </w:r>
            <w:proofErr w:type="spellStart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>Jaworski</w:t>
            </w:r>
            <w:proofErr w:type="spellEnd"/>
          </w:p>
          <w:p w:rsidR="000C7DCA" w:rsidRPr="00473906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Tamka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49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00-355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C7DCA" w:rsidRPr="000C7DCA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1 - Cena (koszt) - 66.38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 xml:space="preserve">  71,38</w:t>
            </w:r>
          </w:p>
        </w:tc>
      </w:tr>
      <w:tr w:rsidR="000C7DCA" w:rsidRPr="00473906" w:rsidTr="0006593A">
        <w:tc>
          <w:tcPr>
            <w:tcW w:w="2277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C7DCA">
              <w:rPr>
                <w:rFonts w:ascii="Tahoma" w:hAnsi="Tahoma" w:cs="Tahoma"/>
                <w:sz w:val="16"/>
                <w:szCs w:val="16"/>
              </w:rPr>
              <w:t>Dostawa kserokopiarki dla Samodzielnego Stanowiska ds. Kontroli Wewnętrznej oraz Samodzielnego Stanowiska ds. Organizacji i Zarządzania</w:t>
            </w:r>
          </w:p>
        </w:tc>
        <w:tc>
          <w:tcPr>
            <w:tcW w:w="2651" w:type="dxa"/>
          </w:tcPr>
          <w:p w:rsidR="000C7DCA" w:rsidRPr="00473906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XEMAR Mariusz Czopik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Grunwaldzka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99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43-600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Jaworzno</w:t>
            </w:r>
          </w:p>
        </w:tc>
        <w:tc>
          <w:tcPr>
            <w:tcW w:w="2848" w:type="dxa"/>
          </w:tcPr>
          <w:p w:rsidR="000C7DCA" w:rsidRPr="000C7DCA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C7DCA" w:rsidRPr="00473906" w:rsidTr="0006593A">
        <w:tc>
          <w:tcPr>
            <w:tcW w:w="2277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C7DCA">
              <w:rPr>
                <w:rFonts w:ascii="Tahoma" w:hAnsi="Tahoma" w:cs="Tahoma"/>
                <w:sz w:val="16"/>
                <w:szCs w:val="16"/>
              </w:rPr>
              <w:t>Dostawa kserokopiarki dla Samodzielnego Stanowiska ds. Kontroli Wewnętrznej oraz Samodzielnego Stanowiska ds. Organizacji i Zarządzania</w:t>
            </w:r>
          </w:p>
        </w:tc>
        <w:tc>
          <w:tcPr>
            <w:tcW w:w="2651" w:type="dxa"/>
          </w:tcPr>
          <w:p w:rsidR="000C7DCA" w:rsidRPr="00FA0FBC" w:rsidRDefault="000C7DCA" w:rsidP="0006593A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 xml:space="preserve">Copy Control Service </w:t>
            </w:r>
            <w:proofErr w:type="spellStart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>s.c.</w:t>
            </w:r>
            <w:proofErr w:type="spellEnd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 xml:space="preserve"> T. </w:t>
            </w:r>
            <w:proofErr w:type="spellStart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>Biegaj</w:t>
            </w:r>
            <w:proofErr w:type="spellEnd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 xml:space="preserve">, K. </w:t>
            </w:r>
            <w:proofErr w:type="spellStart"/>
            <w:r w:rsidRPr="00FA0FBC">
              <w:rPr>
                <w:rFonts w:ascii="Tahoma" w:hAnsi="Tahoma" w:cs="Tahoma"/>
                <w:sz w:val="16"/>
                <w:szCs w:val="16"/>
                <w:lang w:val="en-US"/>
              </w:rPr>
              <w:t>Jaworski</w:t>
            </w:r>
            <w:proofErr w:type="spellEnd"/>
          </w:p>
          <w:p w:rsidR="000C7DCA" w:rsidRPr="00473906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Tamka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49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00-355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C7DCA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C7DCA" w:rsidRPr="000C7DCA" w:rsidRDefault="000C7DCA" w:rsidP="0006593A">
            <w:pPr>
              <w:rPr>
                <w:rFonts w:ascii="Tahoma" w:hAnsi="Tahoma" w:cs="Tahoma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1 - Cena (koszt) - 81.74</w:t>
            </w:r>
          </w:p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0C7DCA" w:rsidRPr="00473906" w:rsidRDefault="000C7DCA" w:rsidP="0006593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C7DCA">
              <w:rPr>
                <w:rFonts w:ascii="Tahoma" w:hAnsi="Tahoma" w:cs="Tahoma"/>
                <w:sz w:val="16"/>
                <w:szCs w:val="16"/>
              </w:rPr>
              <w:t xml:space="preserve">  86,74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B05" w:rsidRDefault="00826B05">
      <w:r>
        <w:separator/>
      </w:r>
    </w:p>
  </w:endnote>
  <w:endnote w:type="continuationSeparator" w:id="0">
    <w:p w:rsidR="00826B05" w:rsidRDefault="00826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DCA" w:rsidRDefault="000C7D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FA0FBC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FA0FBC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DCA" w:rsidRDefault="000C7D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B05" w:rsidRDefault="00826B05">
      <w:r>
        <w:separator/>
      </w:r>
    </w:p>
  </w:footnote>
  <w:footnote w:type="continuationSeparator" w:id="0">
    <w:p w:rsidR="00826B05" w:rsidRDefault="00826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DCA" w:rsidRDefault="000C7D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DCA" w:rsidRDefault="000C7D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DCA" w:rsidRDefault="000C7D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B05"/>
    <w:rsid w:val="000034E3"/>
    <w:rsid w:val="000829DF"/>
    <w:rsid w:val="000961E4"/>
    <w:rsid w:val="000A2424"/>
    <w:rsid w:val="000A28CD"/>
    <w:rsid w:val="000C7DCA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26B05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A0FBC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DD44B6-C880-408D-A848-BFFB8990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2015-10-01T12:15:00Z</dcterms:created>
  <dcterms:modified xsi:type="dcterms:W3CDTF">2015-10-01T12:15:00Z</dcterms:modified>
</cp:coreProperties>
</file>