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thinThickSmallGap" w:sz="12" w:space="0" w:color="1F497D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50780" w:rsidTr="000B3C39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0780" w:rsidRDefault="00550780" w:rsidP="000B3C39">
            <w:pPr>
              <w:rPr>
                <w:rFonts w:ascii="Tahoma" w:hAnsi="Tahoma" w:cs="Tahoma"/>
                <w:sz w:val="24"/>
                <w:szCs w:val="24"/>
              </w:rPr>
            </w:pPr>
            <w:r w:rsidRPr="00550780">
              <w:rPr>
                <w:rFonts w:ascii="Tahoma" w:hAnsi="Tahoma" w:cs="Tahom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8" type="#_x0000_t75" alt="INNOWACYJNA_GOSPODARKA" style="width:87pt;height:39.75pt;visibility:visible;mso-wrap-style:square">
                  <v:imagedata r:id="rId7" o:title="INNOWACYJNA_GOSPODARKA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0780" w:rsidRDefault="00550780" w:rsidP="000B3C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object w:dxaOrig="930" w:dyaOrig="525">
                <v:shape id="_x0000_i1025" type="#_x0000_t75" style="width:47.25pt;height:26.25pt" o:ole="">
                  <v:imagedata r:id="rId8" o:title=""/>
                </v:shape>
                <o:OLEObject Type="Embed" ProgID="CorelDraw.Graphic.7" ShapeID="_x0000_i1025" DrawAspect="Content" ObjectID="_1505029481" r:id="rId9"/>
              </w:obje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0780" w:rsidRDefault="00550780" w:rsidP="000B3C39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550780">
              <w:rPr>
                <w:rFonts w:ascii="Tahoma" w:hAnsi="Tahoma" w:cs="Tahoma"/>
                <w:noProof/>
              </w:rPr>
              <w:pict>
                <v:shape id="Obraz 5" o:spid="_x0000_i1026" type="#_x0000_t75" alt="Nowy obraz" style="width:102pt;height:35.25pt;visibility:visible;mso-wrap-style:square">
                  <v:imagedata r:id="rId10" o:title="Nowy obraz"/>
                </v:shape>
              </w:pict>
            </w:r>
          </w:p>
        </w:tc>
      </w:tr>
      <w:tr w:rsidR="00550780" w:rsidTr="000B3C39">
        <w:trPr>
          <w:trHeight w:val="647"/>
        </w:trPr>
        <w:tc>
          <w:tcPr>
            <w:tcW w:w="9212" w:type="dxa"/>
            <w:gridSpan w:val="3"/>
            <w:tcBorders>
              <w:top w:val="nil"/>
              <w:left w:val="nil"/>
              <w:bottom w:val="thinThickSmallGap" w:sz="12" w:space="0" w:color="1F497D"/>
              <w:right w:val="nil"/>
            </w:tcBorders>
            <w:vAlign w:val="center"/>
            <w:hideMark/>
          </w:tcPr>
          <w:p w:rsidR="00550780" w:rsidRDefault="00550780" w:rsidP="000B3C39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PROGRAM OPERACYJNY INNOWACYJNA GOSPODARKA</w:t>
            </w:r>
          </w:p>
          <w:p w:rsidR="00550780" w:rsidRDefault="00550780" w:rsidP="000B3C39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 xml:space="preserve">Priorytet  1. Badania i rozwój nowoczesnych technologii: Działanie 1.1. Wsparcie badań naukowych dla budowy gospodarki opartej na wiedzy </w:t>
            </w:r>
          </w:p>
          <w:p w:rsidR="00550780" w:rsidRDefault="00550780" w:rsidP="000B3C39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550780" w:rsidRDefault="00550780" w:rsidP="00550780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</w:p>
    <w:p w:rsidR="00550780" w:rsidRDefault="00550780" w:rsidP="00550780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Zakup finansowany z:</w:t>
      </w:r>
    </w:p>
    <w:p w:rsidR="00550780" w:rsidRDefault="00550780" w:rsidP="00550780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Program Operacyjny Innowacyjna Gospodarka, Projekt kluczowy pn. „Nowoczesne technologie materiałowe stosowane w przemyśle lotniczym”  POIG.01.01.02-00-15/08/00</w:t>
      </w:r>
    </w:p>
    <w:p w:rsidR="00550780" w:rsidRDefault="00550780">
      <w:pPr>
        <w:pStyle w:val="Nagwek4"/>
        <w:rPr>
          <w:b/>
          <w:i w:val="0"/>
        </w:rPr>
      </w:pPr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B2C84" w:rsidRPr="00AB2C8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2C84" w:rsidRPr="00AB2C8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B2C84" w:rsidRPr="00AB2C84">
        <w:rPr>
          <w:b/>
        </w:rPr>
        <w:t xml:space="preserve">Dostawa blach tytanowych i blachy aluminiowej w ramach projektu "Nowoczesne technologie materiałowe </w:t>
      </w:r>
      <w:r w:rsidR="00550780">
        <w:rPr>
          <w:b/>
        </w:rPr>
        <w:t>stosowane w przemyśle lotniczym</w:t>
      </w:r>
      <w:r w:rsidR="00AB2C84" w:rsidRPr="00AB2C84">
        <w:rPr>
          <w:b/>
        </w:rPr>
        <w:t>"</w:t>
      </w:r>
      <w:r w:rsidR="00550780">
        <w:rPr>
          <w:b/>
        </w:rPr>
        <w:t xml:space="preserve">, </w:t>
      </w:r>
      <w:bookmarkStart w:id="0" w:name="_GoBack"/>
      <w:proofErr w:type="spellStart"/>
      <w:r w:rsidR="00550780" w:rsidRPr="00550780">
        <w:t>spr</w:t>
      </w:r>
      <w:proofErr w:type="spellEnd"/>
      <w:r w:rsidR="00550780" w:rsidRPr="00550780">
        <w:t xml:space="preserve">. nr rej. </w:t>
      </w:r>
      <w:bookmarkEnd w:id="0"/>
      <w:r w:rsidR="00550780">
        <w:rPr>
          <w:b/>
        </w:rPr>
        <w:t>ZP/D-49/A/15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C40" w:rsidRDefault="006E6C40">
      <w:r>
        <w:separator/>
      </w:r>
    </w:p>
  </w:endnote>
  <w:endnote w:type="continuationSeparator" w:id="0">
    <w:p w:rsidR="006E6C40" w:rsidRDefault="006E6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07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C40" w:rsidRDefault="006E6C40">
      <w:r>
        <w:separator/>
      </w:r>
    </w:p>
  </w:footnote>
  <w:footnote w:type="continuationSeparator" w:id="0">
    <w:p w:rsidR="006E6C40" w:rsidRDefault="006E6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C84" w:rsidRDefault="00AB2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C84" w:rsidRDefault="00AB2C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C84" w:rsidRDefault="00AB2C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C40"/>
    <w:rsid w:val="000A5EC4"/>
    <w:rsid w:val="00212828"/>
    <w:rsid w:val="00271E63"/>
    <w:rsid w:val="00280712"/>
    <w:rsid w:val="002A7C88"/>
    <w:rsid w:val="004B4F3F"/>
    <w:rsid w:val="004D3908"/>
    <w:rsid w:val="004F2D10"/>
    <w:rsid w:val="00550780"/>
    <w:rsid w:val="00586A2A"/>
    <w:rsid w:val="005D5E0B"/>
    <w:rsid w:val="00616A00"/>
    <w:rsid w:val="00695AE8"/>
    <w:rsid w:val="006E6C40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2C84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6B2FF0-6202-448A-90DF-FD55C90F4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55078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550780"/>
    <w:rPr>
      <w:rFonts w:ascii="Consolas" w:hAnsi="Consolas"/>
      <w:sz w:val="21"/>
      <w:szCs w:val="21"/>
    </w:rPr>
  </w:style>
  <w:style w:type="character" w:customStyle="1" w:styleId="TekstpodstawowyZnak">
    <w:name w:val="Tekst podstawowy Znak"/>
    <w:link w:val="Tekstpodstawowy"/>
    <w:rsid w:val="00550780"/>
    <w:rPr>
      <w:sz w:val="24"/>
    </w:rPr>
  </w:style>
  <w:style w:type="paragraph" w:styleId="Tekstdymka">
    <w:name w:val="Balloon Text"/>
    <w:basedOn w:val="Normalny"/>
    <w:link w:val="TekstdymkaZnak"/>
    <w:rsid w:val="005507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0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2015-09-29T08:58:00Z</cp:lastPrinted>
  <dcterms:created xsi:type="dcterms:W3CDTF">2015-09-29T08:58:00Z</dcterms:created>
  <dcterms:modified xsi:type="dcterms:W3CDTF">2015-09-29T08:58:00Z</dcterms:modified>
</cp:coreProperties>
</file>