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361D">
      <w:pPr>
        <w:spacing w:line="360" w:lineRule="auto"/>
        <w:rPr>
          <w:b/>
          <w:bCs/>
          <w:color w:val="000000"/>
          <w:sz w:val="24"/>
        </w:rPr>
      </w:pPr>
      <w:r w:rsidRPr="00C9361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9361D">
      <w:pPr>
        <w:spacing w:line="360" w:lineRule="auto"/>
        <w:rPr>
          <w:color w:val="000000"/>
          <w:sz w:val="24"/>
        </w:rPr>
      </w:pPr>
      <w:r w:rsidRPr="00C9361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9361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9361D">
      <w:pPr>
        <w:spacing w:line="360" w:lineRule="auto"/>
        <w:rPr>
          <w:color w:val="000000"/>
          <w:sz w:val="24"/>
        </w:rPr>
      </w:pPr>
      <w:r w:rsidRPr="00C9361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9361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9361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9361D" w:rsidRPr="00C9361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9361D" w:rsidRPr="00C9361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9361D" w:rsidRPr="00C9361D">
        <w:rPr>
          <w:b/>
          <w:color w:val="000000"/>
          <w:sz w:val="24"/>
        </w:rPr>
        <w:t>Remont nawierzchni drogi Akademickiej od ronda do al. Armii Krajowej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9361D" w:rsidTr="00C33E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9361D" w:rsidRDefault="00C9361D" w:rsidP="00C33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361D">
              <w:rPr>
                <w:b/>
                <w:sz w:val="24"/>
              </w:rPr>
              <w:t>P.U.H. DOMAX Arkadiusz Mika</w:t>
            </w:r>
          </w:p>
          <w:p w:rsidR="00C9361D" w:rsidRDefault="00C9361D" w:rsidP="00C33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361D">
              <w:rPr>
                <w:b/>
                <w:sz w:val="24"/>
              </w:rPr>
              <w:t>42-283</w:t>
            </w:r>
            <w:r>
              <w:rPr>
                <w:b/>
                <w:sz w:val="24"/>
              </w:rPr>
              <w:t xml:space="preserve"> </w:t>
            </w:r>
            <w:r w:rsidRPr="00C9361D">
              <w:rPr>
                <w:b/>
                <w:sz w:val="24"/>
              </w:rPr>
              <w:t>Boronów</w:t>
            </w:r>
          </w:p>
          <w:p w:rsidR="00C9361D" w:rsidRDefault="00C9361D" w:rsidP="00C33E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361D">
              <w:rPr>
                <w:b/>
                <w:sz w:val="24"/>
              </w:rPr>
              <w:t>Grabińska</w:t>
            </w:r>
            <w:r>
              <w:rPr>
                <w:b/>
                <w:sz w:val="24"/>
              </w:rPr>
              <w:t xml:space="preserve"> </w:t>
            </w:r>
            <w:r w:rsidRPr="00C9361D">
              <w:rPr>
                <w:b/>
                <w:sz w:val="24"/>
              </w:rPr>
              <w:t>8</w:t>
            </w:r>
          </w:p>
          <w:p w:rsidR="00C9361D" w:rsidRDefault="00C9361D" w:rsidP="00C33E3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361D">
              <w:rPr>
                <w:b/>
                <w:sz w:val="24"/>
              </w:rPr>
              <w:t xml:space="preserve">120 954.94 </w:t>
            </w:r>
            <w:r w:rsidR="00A52E7F">
              <w:rPr>
                <w:b/>
                <w:sz w:val="24"/>
              </w:rPr>
              <w:t>zł</w:t>
            </w:r>
            <w:r w:rsidRPr="00C9361D">
              <w:rPr>
                <w:b/>
                <w:sz w:val="24"/>
              </w:rPr>
              <w:t>‚</w:t>
            </w:r>
          </w:p>
          <w:p w:rsidR="00C9361D" w:rsidRPr="00253031" w:rsidRDefault="00C9361D" w:rsidP="00C33E3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9361D" w:rsidRDefault="00C9361D" w:rsidP="00C33E3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9361D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100.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936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936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9361D" w:rsidRPr="00C63DA0" w:rsidTr="00C33E3F">
        <w:tc>
          <w:tcPr>
            <w:tcW w:w="54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P.U.H. DOMAX Arkadiusz Mika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Grabińska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361D" w:rsidRPr="00C63DA0" w:rsidTr="00C33E3F">
        <w:tc>
          <w:tcPr>
            <w:tcW w:w="54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BITUM Sp. z o.o.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Cegielniana 20, Lipie Śląskie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58,55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58,55</w:t>
            </w:r>
          </w:p>
        </w:tc>
      </w:tr>
      <w:tr w:rsidR="00C9361D" w:rsidRPr="00C63DA0" w:rsidTr="00C33E3F">
        <w:tc>
          <w:tcPr>
            <w:tcW w:w="54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DROG-BUD Sp. z o.o.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Lubojenka ul. Prosta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88/90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42-209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61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61D" w:rsidRPr="00C63DA0" w:rsidRDefault="00C9361D" w:rsidP="00C33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61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361D">
      <w:pPr>
        <w:pStyle w:val="Nagwek"/>
        <w:tabs>
          <w:tab w:val="clear" w:pos="4536"/>
        </w:tabs>
        <w:jc w:val="both"/>
        <w:rPr>
          <w:sz w:val="24"/>
        </w:rPr>
      </w:pPr>
      <w:r w:rsidRPr="00C9361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9361D">
        <w:rPr>
          <w:sz w:val="24"/>
        </w:rPr>
        <w:t>2015-09-29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4C5" w:rsidRDefault="001B04C5">
      <w:r>
        <w:separator/>
      </w:r>
    </w:p>
  </w:endnote>
  <w:endnote w:type="continuationSeparator" w:id="0">
    <w:p w:rsidR="001B04C5" w:rsidRDefault="001B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1D" w:rsidRDefault="00C936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52E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52E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1D" w:rsidRDefault="00C936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4C5" w:rsidRDefault="001B04C5">
      <w:r>
        <w:separator/>
      </w:r>
    </w:p>
  </w:footnote>
  <w:footnote w:type="continuationSeparator" w:id="0">
    <w:p w:rsidR="001B04C5" w:rsidRDefault="001B0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1D" w:rsidRDefault="00C936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1D" w:rsidRDefault="00C936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1D" w:rsidRDefault="00C93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4C5"/>
    <w:rsid w:val="00140696"/>
    <w:rsid w:val="001B04C5"/>
    <w:rsid w:val="00253031"/>
    <w:rsid w:val="00377700"/>
    <w:rsid w:val="005C147E"/>
    <w:rsid w:val="007118AF"/>
    <w:rsid w:val="007124E4"/>
    <w:rsid w:val="00745012"/>
    <w:rsid w:val="0087722C"/>
    <w:rsid w:val="00987E41"/>
    <w:rsid w:val="00A52E7F"/>
    <w:rsid w:val="00C63DA0"/>
    <w:rsid w:val="00C85A89"/>
    <w:rsid w:val="00C9361D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2015-09-29T09:57:00Z</dcterms:created>
  <dcterms:modified xsi:type="dcterms:W3CDTF">2015-09-29T09:57:00Z</dcterms:modified>
</cp:coreProperties>
</file>