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75525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4.6pt;margin-top:-9.1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05009" w:rsidRPr="0090500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5009" w:rsidRPr="00905009">
        <w:rPr>
          <w:rFonts w:ascii="Times New Roman" w:eastAsia="Times New Roman" w:hAnsi="Times New Roman"/>
          <w:b/>
          <w:sz w:val="24"/>
          <w:szCs w:val="20"/>
          <w:lang w:eastAsia="pl-PL"/>
        </w:rPr>
        <w:t>ZP/D-47/A/15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05009" w:rsidRPr="0090500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0500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05009">
        <w:rPr>
          <w:rFonts w:ascii="Times New Roman" w:eastAsia="Times New Roman" w:hAnsi="Times New Roman"/>
          <w:b/>
          <w:sz w:val="24"/>
          <w:szCs w:val="24"/>
          <w:lang w:eastAsia="pl-PL"/>
        </w:rPr>
        <w:t>Dostawa blach tytanowych i blachy aluminiowej w ramach projektu "Nowoczesne technologie materiałowe stosowane w przemy</w:t>
      </w:r>
      <w:r w:rsidR="00755259">
        <w:rPr>
          <w:rFonts w:ascii="Times New Roman" w:eastAsia="Times New Roman" w:hAnsi="Times New Roman"/>
          <w:b/>
          <w:sz w:val="24"/>
          <w:szCs w:val="24"/>
          <w:lang w:eastAsia="pl-PL"/>
        </w:rPr>
        <w:t>ś</w:t>
      </w:r>
      <w:bookmarkStart w:id="0" w:name="_GoBack"/>
      <w:bookmarkEnd w:id="0"/>
      <w:r w:rsidRPr="00905009">
        <w:rPr>
          <w:rFonts w:ascii="Times New Roman" w:eastAsia="Times New Roman" w:hAnsi="Times New Roman"/>
          <w:b/>
          <w:sz w:val="24"/>
          <w:szCs w:val="24"/>
          <w:lang w:eastAsia="pl-PL"/>
        </w:rPr>
        <w:t>le lotniczym ".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8B8" w:rsidRDefault="005908B8" w:rsidP="00025386">
      <w:pPr>
        <w:spacing w:after="0" w:line="240" w:lineRule="auto"/>
      </w:pPr>
      <w:r>
        <w:separator/>
      </w:r>
    </w:p>
  </w:endnote>
  <w:endnote w:type="continuationSeparator" w:id="0">
    <w:p w:rsidR="005908B8" w:rsidRDefault="005908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09" w:rsidRDefault="009050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552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2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2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09" w:rsidRDefault="009050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8B8" w:rsidRDefault="005908B8" w:rsidP="00025386">
      <w:pPr>
        <w:spacing w:after="0" w:line="240" w:lineRule="auto"/>
      </w:pPr>
      <w:r>
        <w:separator/>
      </w:r>
    </w:p>
  </w:footnote>
  <w:footnote w:type="continuationSeparator" w:id="0">
    <w:p w:rsidR="005908B8" w:rsidRDefault="005908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09" w:rsidRDefault="009050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FC0D9A" w:rsidTr="00FC0D9A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C0D9A" w:rsidRDefault="00755259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alt="INNOWACYJNA_GOSPODARKA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C0D9A" w:rsidRDefault="00FC0D9A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eastAsia="Times New Roman" w:hAnsi="Tahoma" w:cs="Tahoma"/>
              <w:sz w:val="24"/>
              <w:szCs w:val="24"/>
            </w:rPr>
            <w:object w:dxaOrig="945" w:dyaOrig="525">
              <v:shape id="_x0000_i1026" type="#_x0000_t75" style="width:47.25pt;height:26.25pt" o:ole="">
                <v:imagedata r:id="rId2" o:title=""/>
              </v:shape>
              <o:OLEObject Type="Embed" ProgID="CorelDraw.Graphic.7" ShapeID="_x0000_i1026" DrawAspect="Content" ObjectID="_1503815165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C0D9A" w:rsidRDefault="00755259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pict>
              <v:shape id="Obraz 5" o:spid="_x0000_i1027" type="#_x0000_t75" alt="Nowy obraz" style="width:102pt;height:35.25pt;visibility:visible;mso-wrap-style:square">
                <v:imagedata r:id="rId4" o:title="Nowy obraz"/>
              </v:shape>
            </w:pict>
          </w:r>
        </w:p>
      </w:tc>
    </w:tr>
    <w:tr w:rsidR="00FC0D9A" w:rsidTr="00FC0D9A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FC0D9A" w:rsidRDefault="00FC0D9A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FC0D9A" w:rsidRDefault="00FC0D9A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FC0D9A" w:rsidRDefault="00FC0D9A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FC0D9A" w:rsidRDefault="00FC0D9A" w:rsidP="00FC0D9A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FC0D9A" w:rsidRDefault="00FC0D9A" w:rsidP="00FC0D9A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FC0D9A" w:rsidRDefault="00FC0D9A" w:rsidP="00FC0D9A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905009" w:rsidRDefault="009050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09" w:rsidRDefault="009050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8B8"/>
    <w:rsid w:val="00025386"/>
    <w:rsid w:val="001C2314"/>
    <w:rsid w:val="005624D8"/>
    <w:rsid w:val="005908B8"/>
    <w:rsid w:val="00755259"/>
    <w:rsid w:val="008F2498"/>
    <w:rsid w:val="00905009"/>
    <w:rsid w:val="00A56A6F"/>
    <w:rsid w:val="00D55FC4"/>
    <w:rsid w:val="00FB7BA7"/>
    <w:rsid w:val="00FC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podstawowy">
    <w:name w:val="Body Text"/>
    <w:basedOn w:val="Normalny"/>
    <w:link w:val="TekstpodstawowyZnak"/>
    <w:semiHidden/>
    <w:unhideWhenUsed/>
    <w:rsid w:val="00FC0D9A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C0D9A"/>
    <w:rPr>
      <w:rFonts w:ascii="Times New Roman" w:eastAsia="Times New Roman" w:hAnsi="Times New Roman"/>
      <w:sz w:val="24"/>
    </w:rPr>
  </w:style>
  <w:style w:type="paragraph" w:styleId="Zwykytekst">
    <w:name w:val="Plain Text"/>
    <w:basedOn w:val="Normalny"/>
    <w:link w:val="ZwykytekstZnak"/>
    <w:unhideWhenUsed/>
    <w:rsid w:val="00FC0D9A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0D9A"/>
    <w:rPr>
      <w:rFonts w:ascii="Consolas" w:eastAsia="Times New Roman" w:hAnsi="Consolas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9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2015-09-15T07:38:00Z</cp:lastPrinted>
  <dcterms:created xsi:type="dcterms:W3CDTF">2015-09-15T07:39:00Z</dcterms:created>
  <dcterms:modified xsi:type="dcterms:W3CDTF">2015-09-15T07:39:00Z</dcterms:modified>
</cp:coreProperties>
</file>