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D7154" w:rsidRPr="00BD7154">
        <w:rPr>
          <w:b/>
          <w:i w:val="0"/>
        </w:rPr>
        <w:t>2</w:t>
      </w:r>
    </w:p>
    <w:p w:rsidR="00CB6204" w:rsidRDefault="00864A0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D7154" w:rsidRPr="00BD715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D7154" w:rsidP="009A21D7">
      <w:pPr>
        <w:pStyle w:val="Tekstpodstawowywcity"/>
        <w:spacing w:line="360" w:lineRule="auto"/>
        <w:ind w:firstLine="0"/>
      </w:pPr>
      <w:r w:rsidRPr="00BD7154">
        <w:rPr>
          <w:b/>
        </w:rPr>
        <w:t>Dostawa blach tytanowych i blachy aluminiowej w ramach projektu "Nowoczesne technologie</w:t>
      </w:r>
      <w:r w:rsidR="00864A00">
        <w:rPr>
          <w:b/>
        </w:rPr>
        <w:t xml:space="preserve"> materiałowe stosowane w przemyś</w:t>
      </w:r>
      <w:bookmarkStart w:id="0" w:name="_GoBack"/>
      <w:bookmarkEnd w:id="0"/>
      <w:r w:rsidRPr="00BD7154">
        <w:rPr>
          <w:b/>
        </w:rPr>
        <w:t>le lotniczym ".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D7154" w:rsidRPr="00BD7154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D7154" w:rsidRPr="00BD7154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D7154" w:rsidRPr="00BD7154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D7154" w:rsidRPr="00BD7154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CB3" w:rsidRDefault="00965CB3">
      <w:r>
        <w:separator/>
      </w:r>
    </w:p>
  </w:endnote>
  <w:endnote w:type="continuationSeparator" w:id="0">
    <w:p w:rsidR="00965CB3" w:rsidRDefault="00965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64A0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4A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4A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154" w:rsidRDefault="00BD71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CB3" w:rsidRDefault="00965CB3">
      <w:r>
        <w:separator/>
      </w:r>
    </w:p>
  </w:footnote>
  <w:footnote w:type="continuationSeparator" w:id="0">
    <w:p w:rsidR="00965CB3" w:rsidRDefault="00965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154" w:rsidRDefault="00BD71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D43F77" w:rsidTr="00D43F77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43F77" w:rsidRDefault="00864A00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alt="INNOWACYJNA_GOSPODARKA" style="width:87pt;height:39.75pt;visibility:visible;mso-wrap-style:square">
                <v:imagedata r:id="rId1" o:title="INNOWACYJNA_GOSPODARKA"/>
              </v:shape>
            </w:pi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43F77" w:rsidRDefault="00D43F77">
          <w:pPr>
            <w:jc w:val="cent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object w:dxaOrig="945" w:dyaOrig="525">
              <v:shape id="_x0000_i1026" type="#_x0000_t75" style="width:47.25pt;height:26.25pt" o:ole="">
                <v:imagedata r:id="rId2" o:title=""/>
              </v:shape>
              <o:OLEObject Type="Embed" ProgID="CorelDraw.Graphic.7" ShapeID="_x0000_i1026" DrawAspect="Content" ObjectID="_1503815137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D43F77" w:rsidRDefault="00864A00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pict>
              <v:shape id="Obraz 5" o:spid="_x0000_i1027" type="#_x0000_t75" alt="Nowy obraz" style="width:102pt;height:35.25pt;visibility:visible;mso-wrap-style:square">
                <v:imagedata r:id="rId4" o:title="Nowy obraz"/>
              </v:shape>
            </w:pict>
          </w:r>
        </w:p>
      </w:tc>
    </w:tr>
    <w:tr w:rsidR="00D43F77" w:rsidTr="00D43F77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1F497D"/>
            <w:right w:val="nil"/>
          </w:tcBorders>
          <w:vAlign w:val="center"/>
          <w:hideMark/>
        </w:tcPr>
        <w:p w:rsidR="00D43F77" w:rsidRDefault="00D43F77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D43F77" w:rsidRDefault="00D43F77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D43F77" w:rsidRDefault="00D43F77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D43F77" w:rsidRDefault="00D43F77" w:rsidP="00D43F77">
    <w:pPr>
      <w:pStyle w:val="Tekstpodstawowy"/>
      <w:rPr>
        <w:rFonts w:ascii="Tahoma" w:hAnsi="Tahoma" w:cs="Tahoma"/>
        <w:bCs/>
        <w:i/>
        <w:iCs/>
        <w:sz w:val="10"/>
        <w:szCs w:val="10"/>
      </w:rPr>
    </w:pPr>
  </w:p>
  <w:p w:rsidR="00D43F77" w:rsidRDefault="00D43F77" w:rsidP="00D43F77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Zakup finansowany z:</w:t>
    </w:r>
  </w:p>
  <w:p w:rsidR="00D43F77" w:rsidRDefault="00D43F77" w:rsidP="00D43F77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Program Operacyjny Innowacyjna Gospodarka, Projekt kluczowy pn. „Nowoczesne technologie materiałowe stosowane w przemyśle lotniczym”  POIG.01.01.02-00-15/08/00</w:t>
    </w:r>
  </w:p>
  <w:p w:rsidR="00BD7154" w:rsidRDefault="00BD71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154" w:rsidRDefault="00BD71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CB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64A00"/>
    <w:rsid w:val="00882E9F"/>
    <w:rsid w:val="008D4CAF"/>
    <w:rsid w:val="008E370F"/>
    <w:rsid w:val="00965CB3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D7154"/>
    <w:rsid w:val="00BE6092"/>
    <w:rsid w:val="00CB6204"/>
    <w:rsid w:val="00CC527A"/>
    <w:rsid w:val="00D43F77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unhideWhenUsed/>
    <w:rsid w:val="00D43F77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43F77"/>
    <w:rPr>
      <w:sz w:val="24"/>
    </w:rPr>
  </w:style>
  <w:style w:type="paragraph" w:styleId="Zwykytekst">
    <w:name w:val="Plain Text"/>
    <w:basedOn w:val="Normalny"/>
    <w:link w:val="ZwykytekstZnak"/>
    <w:unhideWhenUsed/>
    <w:rsid w:val="00D43F77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D43F77"/>
    <w:rPr>
      <w:rFonts w:ascii="Consolas" w:hAnsi="Consolas"/>
      <w:sz w:val="21"/>
      <w:szCs w:val="21"/>
    </w:rPr>
  </w:style>
  <w:style w:type="paragraph" w:styleId="Tekstdymka">
    <w:name w:val="Balloon Text"/>
    <w:basedOn w:val="Normalny"/>
    <w:link w:val="TekstdymkaZnak"/>
    <w:rsid w:val="00D43F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43F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2015-09-15T07:36:00Z</cp:lastPrinted>
  <dcterms:created xsi:type="dcterms:W3CDTF">2015-09-15T07:39:00Z</dcterms:created>
  <dcterms:modified xsi:type="dcterms:W3CDTF">2015-09-15T07:39:00Z</dcterms:modified>
</cp:coreProperties>
</file>