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710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710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710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7100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7100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710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7100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710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7100" w:rsidRPr="00AC7100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7100" w:rsidRPr="00AC7100">
        <w:rPr>
          <w:rFonts w:ascii="Tahoma" w:hAnsi="Tahoma" w:cs="Tahoma"/>
          <w:b/>
          <w:sz w:val="16"/>
          <w:szCs w:val="16"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AC7100" w:rsidRPr="00AC7100">
        <w:rPr>
          <w:rFonts w:ascii="Tahoma" w:hAnsi="Tahoma" w:cs="Tahoma"/>
          <w:b/>
          <w:sz w:val="16"/>
          <w:szCs w:val="16"/>
        </w:rPr>
        <w:t>ZP/DK-34/15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C7100" w:rsidRPr="00E35A89" w:rsidTr="00A6781A">
        <w:tc>
          <w:tcPr>
            <w:tcW w:w="1134" w:type="dxa"/>
          </w:tcPr>
          <w:p w:rsidR="00AC7100" w:rsidRPr="00E35A89" w:rsidRDefault="00AC7100" w:rsidP="00A6781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C710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C7100">
              <w:rPr>
                <w:rFonts w:ascii="Tahoma" w:hAnsi="Tahoma" w:cs="Tahoma"/>
                <w:sz w:val="16"/>
                <w:szCs w:val="16"/>
              </w:rPr>
              <w:t>Ploter kolorowy o formacie drukowania do A0 - 1 szt.</w:t>
            </w:r>
          </w:p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C7100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C7100" w:rsidRPr="00E35A89" w:rsidRDefault="00AC7100" w:rsidP="00A678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C7100" w:rsidRPr="00BA2001" w:rsidRDefault="00AC7100" w:rsidP="00A6781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BA200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Gwarancja: </w:t>
            </w:r>
            <w:r w:rsidRPr="00BA2001">
              <w:rPr>
                <w:rFonts w:ascii="Tahoma" w:hAnsi="Tahoma" w:cs="Tahoma"/>
                <w:b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C7100" w:rsidRPr="00BA2001" w:rsidRDefault="00AC7100" w:rsidP="00A6781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BA2001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BA2001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7100" w:rsidRPr="00E35A89" w:rsidRDefault="00AC7100" w:rsidP="00A678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A2001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BA2001">
              <w:rPr>
                <w:rFonts w:ascii="Tahoma" w:hAnsi="Tahoma" w:cs="Tahoma"/>
                <w:sz w:val="16"/>
                <w:szCs w:val="16"/>
              </w:rPr>
              <w:t>zgodnie ze SIWZ</w:t>
            </w:r>
            <w:bookmarkStart w:id="0" w:name="_GoBack"/>
            <w:bookmarkEnd w:id="0"/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E54" w:rsidRDefault="00535E54">
      <w:r>
        <w:separator/>
      </w:r>
    </w:p>
  </w:endnote>
  <w:endnote w:type="continuationSeparator" w:id="0">
    <w:p w:rsidR="00535E54" w:rsidRDefault="0053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00" w:rsidRDefault="00AC71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A200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00" w:rsidRDefault="00AC71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E54" w:rsidRDefault="00535E54">
      <w:r>
        <w:separator/>
      </w:r>
    </w:p>
  </w:footnote>
  <w:footnote w:type="continuationSeparator" w:id="0">
    <w:p w:rsidR="00535E54" w:rsidRDefault="00535E5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00" w:rsidRDefault="00AC71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00" w:rsidRDefault="00BA2001">
    <w:pPr>
      <w:pStyle w:val="Nagwek"/>
    </w:pPr>
    <w:r w:rsidRPr="003B10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2.95pt;height:94.6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00" w:rsidRDefault="00AC71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E54"/>
    <w:rsid w:val="00036A09"/>
    <w:rsid w:val="000F18FA"/>
    <w:rsid w:val="00172873"/>
    <w:rsid w:val="00301A06"/>
    <w:rsid w:val="00306360"/>
    <w:rsid w:val="00354AC4"/>
    <w:rsid w:val="003F4800"/>
    <w:rsid w:val="004569FD"/>
    <w:rsid w:val="00475250"/>
    <w:rsid w:val="00535E54"/>
    <w:rsid w:val="00545749"/>
    <w:rsid w:val="0055043A"/>
    <w:rsid w:val="00637863"/>
    <w:rsid w:val="006703E0"/>
    <w:rsid w:val="00703495"/>
    <w:rsid w:val="00733F44"/>
    <w:rsid w:val="009739A3"/>
    <w:rsid w:val="00974624"/>
    <w:rsid w:val="00AB288E"/>
    <w:rsid w:val="00AC7100"/>
    <w:rsid w:val="00B21345"/>
    <w:rsid w:val="00BA2001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BA20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A20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DBFF-0900-4C13-978A-E31B5F71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2015-09-04T10:56:00Z</cp:lastPrinted>
  <dcterms:created xsi:type="dcterms:W3CDTF">2015-09-04T10:56:00Z</dcterms:created>
  <dcterms:modified xsi:type="dcterms:W3CDTF">2015-09-04T10:56:00Z</dcterms:modified>
</cp:coreProperties>
</file>