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B6540" w:rsidRPr="001B654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B6540" w:rsidRPr="001B654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B6540" w:rsidRPr="001B6540">
        <w:rPr>
          <w:b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490" w:rsidRDefault="00B02490">
      <w:r>
        <w:separator/>
      </w:r>
    </w:p>
  </w:endnote>
  <w:endnote w:type="continuationSeparator" w:id="0">
    <w:p w:rsidR="00B02490" w:rsidRDefault="00B0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B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B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7B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490" w:rsidRDefault="00B02490">
      <w:r>
        <w:separator/>
      </w:r>
    </w:p>
  </w:footnote>
  <w:footnote w:type="continuationSeparator" w:id="0">
    <w:p w:rsidR="00B02490" w:rsidRDefault="00B02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40" w:rsidRDefault="001B65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40" w:rsidRDefault="00207B6D">
    <w:pPr>
      <w:pStyle w:val="Nagwek"/>
    </w:pPr>
    <w:r w:rsidRPr="003B10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2.95pt;height:94.6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40" w:rsidRDefault="001B65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490"/>
    <w:rsid w:val="000A5EC4"/>
    <w:rsid w:val="001B6540"/>
    <w:rsid w:val="00207B6D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02490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207B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7B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2015-09-04T10:50:00Z</cp:lastPrinted>
  <dcterms:created xsi:type="dcterms:W3CDTF">2015-09-04T10:50:00Z</dcterms:created>
  <dcterms:modified xsi:type="dcterms:W3CDTF">2015-09-04T10:50:00Z</dcterms:modified>
</cp:coreProperties>
</file>