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24406" w:rsidRPr="00424406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24406" w:rsidRPr="00424406">
        <w:rPr>
          <w:b/>
          <w:sz w:val="24"/>
        </w:rPr>
        <w:t>ZP/DK-34/15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24406" w:rsidRPr="00424406">
        <w:rPr>
          <w:b/>
        </w:rPr>
        <w:t>przetarg nieograniczony</w:t>
      </w:r>
      <w:r w:rsidR="00753DC1">
        <w:t xml:space="preserve"> na:</w:t>
      </w:r>
    </w:p>
    <w:p w:rsidR="0000184A" w:rsidRDefault="0042440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24406">
        <w:rPr>
          <w:b/>
          <w:sz w:val="24"/>
          <w:szCs w:val="24"/>
        </w:rPr>
        <w:t>Dostawa plotera kolorowego o formacie drukowania do A0 w ramach projektu pn.:  "Przebudowa i wyposażenie budynku Wydziału Inżynierii Mechanicznej i Informatyki Politechniki Częstochowskiej (segment F i G) przy ul. Dąbrowskiego 73 w Częstochowie", współfinansowanego przez Unię Europejską ze środków Europejskiego Funduszu Rozwoju Regionalnego w ramach Programu Infrastruktura i Środowisko.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24406" w:rsidRPr="00424406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24406" w:rsidRPr="00424406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lastRenderedPageBreak/>
        <w:t xml:space="preserve">ustawy z dnia 29 stycznia 2004 roku - Prawo zamówień publicznych </w:t>
      </w:r>
      <w:r w:rsidR="00424406" w:rsidRPr="00424406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56AD" w:rsidRDefault="009056AD">
      <w:r>
        <w:separator/>
      </w:r>
    </w:p>
  </w:endnote>
  <w:endnote w:type="continuationSeparator" w:id="0">
    <w:p w:rsidR="009056AD" w:rsidRDefault="009056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C6CD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C6CD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406" w:rsidRDefault="0042440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56AD" w:rsidRDefault="009056AD">
      <w:r>
        <w:separator/>
      </w:r>
    </w:p>
  </w:footnote>
  <w:footnote w:type="continuationSeparator" w:id="0">
    <w:p w:rsidR="009056AD" w:rsidRDefault="009056AD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406" w:rsidRDefault="0042440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406" w:rsidRDefault="009C6CD8">
    <w:pPr>
      <w:pStyle w:val="Nagwek"/>
    </w:pPr>
    <w:r w:rsidRPr="003B101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alt="Nagłówek-cz_b_m" style="width:452.65pt;height:95.15pt;visibility:visible;mso-wrap-style:square">
          <v:imagedata r:id="rId1" o:title="Nagłówek-cz_b_m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406" w:rsidRDefault="0042440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56AD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24406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056AD"/>
    <w:rsid w:val="00952336"/>
    <w:rsid w:val="009A21D7"/>
    <w:rsid w:val="009A4A2C"/>
    <w:rsid w:val="009C6CD8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9C6CD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C6C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98A04D-3A0D-4625-81F3-2FE0EFA18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228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2015-09-04T10:52:00Z</cp:lastPrinted>
  <dcterms:created xsi:type="dcterms:W3CDTF">2015-09-04T10:52:00Z</dcterms:created>
  <dcterms:modified xsi:type="dcterms:W3CDTF">2015-09-04T10:52:00Z</dcterms:modified>
</cp:coreProperties>
</file>