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118CE" w:rsidRPr="00D118CE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118CE" w:rsidRPr="00D118CE">
        <w:rPr>
          <w:b/>
          <w:sz w:val="24"/>
        </w:rPr>
        <w:t>ZP/RB-16/15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118CE" w:rsidRPr="00D118CE">
        <w:rPr>
          <w:b/>
        </w:rPr>
        <w:t>przetarg nieograniczony</w:t>
      </w:r>
      <w:r w:rsidR="00753DC1">
        <w:t xml:space="preserve"> na:</w:t>
      </w:r>
    </w:p>
    <w:p w:rsidR="0000184A" w:rsidRDefault="00D118C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118CE">
        <w:rPr>
          <w:b/>
          <w:sz w:val="24"/>
          <w:szCs w:val="24"/>
        </w:rPr>
        <w:t>Remont nawierzchni drogi Akademickiej od ronda do al. Armii Krajowej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118CE" w:rsidRPr="00D118CE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118CE" w:rsidRPr="00D118CE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D118CE" w:rsidRPr="00D118CE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87B" w:rsidRDefault="0023687B">
      <w:r>
        <w:separator/>
      </w:r>
    </w:p>
  </w:endnote>
  <w:endnote w:type="continuationSeparator" w:id="0">
    <w:p w:rsidR="0023687B" w:rsidRDefault="00236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18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18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8CE" w:rsidRDefault="00D118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87B" w:rsidRDefault="0023687B">
      <w:r>
        <w:separator/>
      </w:r>
    </w:p>
  </w:footnote>
  <w:footnote w:type="continuationSeparator" w:id="0">
    <w:p w:rsidR="0023687B" w:rsidRDefault="0023687B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8CE" w:rsidRDefault="00D118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8CE" w:rsidRDefault="00D118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8CE" w:rsidRDefault="00D118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687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3687B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118CE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9D6259-26C5-4078-8144-215248E6B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2015-09-10T07:44:00Z</dcterms:created>
  <dcterms:modified xsi:type="dcterms:W3CDTF">2015-09-10T07:44:00Z</dcterms:modified>
</cp:coreProperties>
</file>