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E665B8" w:rsidRPr="00E665B8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E665B8" w:rsidRPr="00E665B8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E665B8" w:rsidP="009A21D7">
      <w:pPr>
        <w:pStyle w:val="Tekstpodstawowywcity"/>
        <w:spacing w:line="360" w:lineRule="auto"/>
        <w:ind w:firstLine="0"/>
      </w:pPr>
      <w:r w:rsidRPr="00E665B8">
        <w:rPr>
          <w:b/>
        </w:rPr>
        <w:t>Remont nawierzchni drogi Akademickiej od ronda do al. Armii Krajowej Politechniki Częstochowskiej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E665B8" w:rsidRPr="00E665B8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E665B8" w:rsidRPr="00E665B8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E665B8" w:rsidRPr="00E665B8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E665B8" w:rsidRPr="00E665B8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4DEB" w:rsidRDefault="00EB4DEB">
      <w:r>
        <w:separator/>
      </w:r>
    </w:p>
  </w:endnote>
  <w:endnote w:type="continuationSeparator" w:id="0">
    <w:p w:rsidR="00EB4DEB" w:rsidRDefault="00EB4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665B8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665B8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5B8" w:rsidRDefault="00E665B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4DEB" w:rsidRDefault="00EB4DEB">
      <w:r>
        <w:separator/>
      </w:r>
    </w:p>
  </w:footnote>
  <w:footnote w:type="continuationSeparator" w:id="0">
    <w:p w:rsidR="00EB4DEB" w:rsidRDefault="00EB4D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5B8" w:rsidRDefault="00E665B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5B8" w:rsidRDefault="00E665B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5B8" w:rsidRDefault="00E665B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4DEB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665B8"/>
    <w:rsid w:val="00EB4DE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945</Words>
  <Characters>5675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2015-09-10T07:43:00Z</dcterms:created>
  <dcterms:modified xsi:type="dcterms:W3CDTF">2015-09-10T07:43:00Z</dcterms:modified>
</cp:coreProperties>
</file>